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C9792" w14:textId="77777777" w:rsidR="00337AF9" w:rsidRDefault="00337AF9" w:rsidP="001118AF">
      <w:pPr>
        <w:spacing w:line="360" w:lineRule="auto"/>
        <w:jc w:val="center"/>
        <w:rPr>
          <w:rFonts w:ascii="Cambria" w:hAnsi="Cambria"/>
          <w:b/>
          <w:bCs/>
          <w:szCs w:val="24"/>
        </w:rPr>
      </w:pPr>
    </w:p>
    <w:p w14:paraId="24337121" w14:textId="4B13FD41" w:rsidR="001118AF" w:rsidRPr="001118AF" w:rsidRDefault="00AE2486" w:rsidP="001118AF">
      <w:pPr>
        <w:spacing w:line="360" w:lineRule="auto"/>
        <w:jc w:val="center"/>
        <w:rPr>
          <w:rFonts w:ascii="Cambria" w:hAnsi="Cambria"/>
          <w:b/>
          <w:bCs/>
          <w:szCs w:val="24"/>
        </w:rPr>
      </w:pPr>
      <w:r>
        <w:rPr>
          <w:rFonts w:ascii="Cambria" w:hAnsi="Cambria"/>
          <w:b/>
          <w:bCs/>
          <w:szCs w:val="24"/>
        </w:rPr>
        <w:t xml:space="preserve">ISTANZA DI PARTECIPAZIONE </w:t>
      </w:r>
      <w:r w:rsidR="001118AF" w:rsidRPr="001118AF">
        <w:rPr>
          <w:rFonts w:ascii="Cambria" w:hAnsi="Cambria"/>
          <w:b/>
          <w:bCs/>
          <w:szCs w:val="24"/>
        </w:rPr>
        <w:t>AVVISO PUBBLICO</w:t>
      </w:r>
    </w:p>
    <w:p w14:paraId="2A821319" w14:textId="4CFE3AE5" w:rsidR="001118AF" w:rsidRDefault="001118AF" w:rsidP="001118AF">
      <w:pPr>
        <w:spacing w:line="360" w:lineRule="auto"/>
        <w:jc w:val="both"/>
        <w:rPr>
          <w:rFonts w:ascii="Cambria" w:hAnsi="Cambria"/>
          <w:b/>
          <w:bCs/>
          <w:szCs w:val="24"/>
        </w:rPr>
      </w:pPr>
      <w:r w:rsidRPr="001118AF">
        <w:rPr>
          <w:rFonts w:ascii="Cambria" w:hAnsi="Cambria"/>
          <w:b/>
          <w:bCs/>
          <w:szCs w:val="24"/>
        </w:rPr>
        <w:t xml:space="preserve">PER IL CONFERIMENTO DI N. </w:t>
      </w:r>
      <w:r w:rsidR="00AE2486">
        <w:rPr>
          <w:rFonts w:ascii="Cambria" w:hAnsi="Cambria"/>
          <w:b/>
          <w:bCs/>
          <w:szCs w:val="24"/>
        </w:rPr>
        <w:t>1</w:t>
      </w:r>
      <w:r w:rsidRPr="001118AF">
        <w:rPr>
          <w:rFonts w:ascii="Cambria" w:hAnsi="Cambria"/>
          <w:b/>
          <w:bCs/>
          <w:szCs w:val="24"/>
        </w:rPr>
        <w:t xml:space="preserve"> INCARICO DI CONSULENZA PROFESSIONALE ESTERNA</w:t>
      </w:r>
      <w:r>
        <w:rPr>
          <w:rFonts w:ascii="Cambria" w:hAnsi="Cambria"/>
          <w:b/>
          <w:bCs/>
          <w:szCs w:val="24"/>
        </w:rPr>
        <w:t xml:space="preserve"> </w:t>
      </w:r>
      <w:r w:rsidRPr="001118AF">
        <w:rPr>
          <w:rFonts w:ascii="Cambria" w:hAnsi="Cambria"/>
          <w:b/>
          <w:bCs/>
          <w:szCs w:val="24"/>
        </w:rPr>
        <w:t>NELL’AMBITO DEL PROGETTO PRIN AFAM 2024</w:t>
      </w:r>
      <w:r>
        <w:rPr>
          <w:rFonts w:ascii="Cambria" w:hAnsi="Cambria"/>
          <w:b/>
          <w:bCs/>
          <w:szCs w:val="24"/>
        </w:rPr>
        <w:t xml:space="preserve"> </w:t>
      </w:r>
      <w:r w:rsidRPr="001118AF">
        <w:rPr>
          <w:rFonts w:ascii="Cambria" w:hAnsi="Cambria"/>
          <w:b/>
          <w:bCs/>
          <w:szCs w:val="24"/>
        </w:rPr>
        <w:t>“GAME DESIGN COME PRATICA CULTURALE TRASFORMATIVA”</w:t>
      </w:r>
      <w:r>
        <w:rPr>
          <w:rFonts w:ascii="Cambria" w:hAnsi="Cambria"/>
          <w:b/>
          <w:bCs/>
          <w:szCs w:val="24"/>
        </w:rPr>
        <w:t xml:space="preserve"> </w:t>
      </w:r>
      <w:r w:rsidRPr="001118AF">
        <w:rPr>
          <w:rFonts w:ascii="Cambria" w:hAnsi="Cambria"/>
          <w:b/>
          <w:bCs/>
          <w:szCs w:val="24"/>
        </w:rPr>
        <w:t>CODICE PROGETTO: PRINAFAM-00068</w:t>
      </w:r>
      <w:r>
        <w:rPr>
          <w:rFonts w:ascii="Cambria" w:hAnsi="Cambria"/>
          <w:b/>
          <w:bCs/>
          <w:szCs w:val="24"/>
        </w:rPr>
        <w:t xml:space="preserve"> </w:t>
      </w:r>
    </w:p>
    <w:p w14:paraId="2086FA45" w14:textId="77777777" w:rsidR="00AE2486" w:rsidRDefault="00AE2486" w:rsidP="00AE2486">
      <w:pPr>
        <w:spacing w:line="360" w:lineRule="auto"/>
        <w:jc w:val="both"/>
        <w:rPr>
          <w:rFonts w:ascii="Cambria" w:hAnsi="Cambria"/>
          <w:b/>
          <w:bCs/>
          <w:szCs w:val="24"/>
        </w:rPr>
      </w:pPr>
    </w:p>
    <w:p w14:paraId="044D13B4" w14:textId="77777777" w:rsidR="00AE2486" w:rsidRPr="00AE2486" w:rsidRDefault="00AE2486" w:rsidP="00AE2486">
      <w:pPr>
        <w:spacing w:line="360" w:lineRule="auto"/>
        <w:jc w:val="both"/>
        <w:rPr>
          <w:rFonts w:ascii="Cambria" w:hAnsi="Cambria"/>
          <w:szCs w:val="24"/>
        </w:rPr>
      </w:pPr>
    </w:p>
    <w:p w14:paraId="3FE2534B" w14:textId="2F3BD978" w:rsidR="00AE2486" w:rsidRPr="00AE2486" w:rsidRDefault="00AE2486" w:rsidP="00AE2486">
      <w:pPr>
        <w:spacing w:line="360" w:lineRule="auto"/>
        <w:jc w:val="both"/>
        <w:rPr>
          <w:rFonts w:ascii="Cambria" w:hAnsi="Cambria"/>
          <w:szCs w:val="24"/>
        </w:rPr>
      </w:pPr>
      <w:r w:rsidRPr="00AE2486">
        <w:rPr>
          <w:rFonts w:ascii="Cambria" w:hAnsi="Cambria"/>
          <w:szCs w:val="24"/>
        </w:rPr>
        <w:t>Il/la sottoscritto/a…………………………………………………………………………………</w:t>
      </w:r>
      <w:proofErr w:type="gramStart"/>
      <w:r w:rsidRPr="00AE2486">
        <w:rPr>
          <w:rFonts w:ascii="Cambria" w:hAnsi="Cambria"/>
          <w:szCs w:val="24"/>
        </w:rPr>
        <w:t>…….</w:t>
      </w:r>
      <w:proofErr w:type="gramEnd"/>
      <w:r w:rsidRPr="00AE2486">
        <w:rPr>
          <w:rFonts w:ascii="Cambria" w:hAnsi="Cambria"/>
          <w:szCs w:val="24"/>
        </w:rPr>
        <w:t>.………………………</w:t>
      </w:r>
    </w:p>
    <w:p w14:paraId="3579498B" w14:textId="47546307" w:rsidR="00AE2486" w:rsidRPr="00AE2486" w:rsidRDefault="00AE2486" w:rsidP="00AE2486">
      <w:pPr>
        <w:spacing w:line="360" w:lineRule="auto"/>
        <w:jc w:val="both"/>
        <w:rPr>
          <w:rFonts w:ascii="Cambria" w:hAnsi="Cambria"/>
          <w:szCs w:val="24"/>
        </w:rPr>
      </w:pPr>
      <w:r w:rsidRPr="00AE2486">
        <w:rPr>
          <w:rFonts w:ascii="Cambria" w:hAnsi="Cambria"/>
          <w:szCs w:val="24"/>
        </w:rPr>
        <w:t xml:space="preserve">nato/a </w:t>
      </w:r>
      <w:proofErr w:type="spellStart"/>
      <w:r w:rsidRPr="00AE2486">
        <w:rPr>
          <w:rFonts w:ascii="Cambria" w:hAnsi="Cambria"/>
          <w:szCs w:val="24"/>
        </w:rPr>
        <w:t>a</w:t>
      </w:r>
      <w:proofErr w:type="spellEnd"/>
      <w:r w:rsidRPr="00AE2486">
        <w:rPr>
          <w:rFonts w:ascii="Cambria" w:hAnsi="Cambria"/>
          <w:szCs w:val="24"/>
        </w:rPr>
        <w:t xml:space="preserve"> ………………………………………………………………………………………………. prov. ……. il………</w:t>
      </w:r>
      <w:proofErr w:type="gramStart"/>
      <w:r w:rsidRPr="00AE2486">
        <w:rPr>
          <w:rFonts w:ascii="Cambria" w:hAnsi="Cambria"/>
          <w:szCs w:val="24"/>
        </w:rPr>
        <w:t>…….</w:t>
      </w:r>
      <w:proofErr w:type="gramEnd"/>
      <w:r w:rsidRPr="00AE2486">
        <w:rPr>
          <w:rFonts w:ascii="Cambria" w:hAnsi="Cambria"/>
          <w:szCs w:val="24"/>
        </w:rPr>
        <w:t>.………</w:t>
      </w:r>
      <w:r>
        <w:rPr>
          <w:rFonts w:ascii="Cambria" w:hAnsi="Cambria"/>
          <w:szCs w:val="24"/>
        </w:rPr>
        <w:t xml:space="preserve"> </w:t>
      </w:r>
      <w:r w:rsidRPr="00AE2486">
        <w:rPr>
          <w:rFonts w:ascii="Cambria" w:hAnsi="Cambria"/>
          <w:szCs w:val="24"/>
        </w:rPr>
        <w:t>codice fiscale……………………………………</w:t>
      </w:r>
      <w:r>
        <w:rPr>
          <w:rFonts w:ascii="Cambria" w:hAnsi="Cambria"/>
          <w:szCs w:val="24"/>
        </w:rPr>
        <w:t>…………………………………</w:t>
      </w:r>
      <w:proofErr w:type="gramStart"/>
      <w:r>
        <w:rPr>
          <w:rFonts w:ascii="Cambria" w:hAnsi="Cambria"/>
          <w:szCs w:val="24"/>
        </w:rPr>
        <w:t>…….</w:t>
      </w:r>
      <w:proofErr w:type="gramEnd"/>
      <w:r w:rsidRPr="00AE2486">
        <w:rPr>
          <w:rFonts w:ascii="Cambria" w:hAnsi="Cambria"/>
          <w:szCs w:val="24"/>
        </w:rPr>
        <w:t>…………………</w:t>
      </w:r>
    </w:p>
    <w:p w14:paraId="09071811" w14:textId="5287DA32" w:rsidR="00AE2486" w:rsidRPr="00AE2486" w:rsidRDefault="00AE2486" w:rsidP="00AE2486">
      <w:pPr>
        <w:spacing w:line="360" w:lineRule="auto"/>
        <w:jc w:val="both"/>
        <w:rPr>
          <w:rFonts w:ascii="Cambria" w:hAnsi="Cambria"/>
          <w:szCs w:val="24"/>
        </w:rPr>
      </w:pPr>
      <w:r w:rsidRPr="00AE2486">
        <w:rPr>
          <w:rFonts w:ascii="Cambria" w:hAnsi="Cambria"/>
          <w:szCs w:val="24"/>
        </w:rPr>
        <w:t>residente a…………………………</w:t>
      </w:r>
      <w:r>
        <w:rPr>
          <w:rFonts w:ascii="Cambria" w:hAnsi="Cambria"/>
          <w:szCs w:val="24"/>
        </w:rPr>
        <w:t>……………………………………</w:t>
      </w:r>
      <w:proofErr w:type="gramStart"/>
      <w:r>
        <w:rPr>
          <w:rFonts w:ascii="Cambria" w:hAnsi="Cambria"/>
          <w:szCs w:val="24"/>
        </w:rPr>
        <w:t>…….</w:t>
      </w:r>
      <w:proofErr w:type="gramEnd"/>
      <w:r w:rsidRPr="00AE2486">
        <w:rPr>
          <w:rFonts w:ascii="Cambria" w:hAnsi="Cambria"/>
          <w:szCs w:val="24"/>
        </w:rPr>
        <w:t>……………………</w:t>
      </w:r>
      <w:r>
        <w:rPr>
          <w:rFonts w:ascii="Cambria" w:hAnsi="Cambria"/>
          <w:szCs w:val="24"/>
        </w:rPr>
        <w:t xml:space="preserve"> </w:t>
      </w:r>
      <w:r w:rsidRPr="00AE2486">
        <w:rPr>
          <w:rFonts w:ascii="Cambria" w:hAnsi="Cambria"/>
          <w:szCs w:val="24"/>
        </w:rPr>
        <w:t xml:space="preserve">prov. </w:t>
      </w:r>
      <w:r>
        <w:rPr>
          <w:rFonts w:ascii="Cambria" w:hAnsi="Cambria"/>
          <w:szCs w:val="24"/>
        </w:rPr>
        <w:t>……..</w:t>
      </w:r>
      <w:r w:rsidRPr="00AE2486">
        <w:rPr>
          <w:rFonts w:ascii="Cambria" w:hAnsi="Cambria"/>
          <w:szCs w:val="24"/>
        </w:rPr>
        <w:t>………</w:t>
      </w:r>
      <w:r>
        <w:rPr>
          <w:rFonts w:ascii="Cambria" w:hAnsi="Cambria"/>
          <w:szCs w:val="24"/>
        </w:rPr>
        <w:t xml:space="preserve"> </w:t>
      </w:r>
      <w:proofErr w:type="spellStart"/>
      <w:r w:rsidRPr="00AE2486">
        <w:rPr>
          <w:rFonts w:ascii="Cambria" w:hAnsi="Cambria"/>
          <w:szCs w:val="24"/>
        </w:rPr>
        <w:t>c.a.p</w:t>
      </w:r>
      <w:proofErr w:type="spellEnd"/>
      <w:r w:rsidRPr="00AE2486">
        <w:rPr>
          <w:rFonts w:ascii="Cambria" w:hAnsi="Cambria"/>
          <w:szCs w:val="24"/>
        </w:rPr>
        <w:t>…………………</w:t>
      </w:r>
      <w:proofErr w:type="gramStart"/>
      <w:r w:rsidRPr="00AE2486">
        <w:rPr>
          <w:rFonts w:ascii="Cambria" w:hAnsi="Cambria"/>
          <w:szCs w:val="24"/>
        </w:rPr>
        <w:t>…….</w:t>
      </w:r>
      <w:proofErr w:type="gramEnd"/>
      <w:r w:rsidRPr="00AE2486">
        <w:rPr>
          <w:rFonts w:ascii="Cambria" w:hAnsi="Cambria"/>
          <w:szCs w:val="24"/>
        </w:rPr>
        <w:t>. in Via……………………………………………………………………</w:t>
      </w:r>
      <w:proofErr w:type="gramStart"/>
      <w:r w:rsidRPr="00AE2486">
        <w:rPr>
          <w:rFonts w:ascii="Cambria" w:hAnsi="Cambria"/>
          <w:szCs w:val="24"/>
        </w:rPr>
        <w:t>…</w:t>
      </w:r>
      <w:r>
        <w:rPr>
          <w:rFonts w:ascii="Cambria" w:hAnsi="Cambria"/>
          <w:szCs w:val="24"/>
        </w:rPr>
        <w:t>….</w:t>
      </w:r>
      <w:r w:rsidRPr="00AE2486">
        <w:rPr>
          <w:rFonts w:ascii="Cambria" w:hAnsi="Cambria"/>
          <w:szCs w:val="24"/>
        </w:rPr>
        <w:t>…….</w:t>
      </w:r>
      <w:proofErr w:type="gramEnd"/>
      <w:r w:rsidRPr="00AE2486">
        <w:rPr>
          <w:rFonts w:ascii="Cambria" w:hAnsi="Cambria"/>
          <w:szCs w:val="24"/>
        </w:rPr>
        <w:t>. n…</w:t>
      </w:r>
      <w:proofErr w:type="gramStart"/>
      <w:r w:rsidRPr="00AE2486">
        <w:rPr>
          <w:rFonts w:ascii="Cambria" w:hAnsi="Cambria"/>
          <w:szCs w:val="24"/>
        </w:rPr>
        <w:t>…….</w:t>
      </w:r>
      <w:proofErr w:type="gramEnd"/>
      <w:r w:rsidRPr="00AE2486">
        <w:rPr>
          <w:rFonts w:ascii="Cambria" w:hAnsi="Cambria"/>
          <w:szCs w:val="24"/>
        </w:rPr>
        <w:t xml:space="preserve">, </w:t>
      </w:r>
    </w:p>
    <w:p w14:paraId="7032EAFC" w14:textId="4B7CE6E7" w:rsidR="00AE2486" w:rsidRPr="00AE2486" w:rsidRDefault="00AE2486" w:rsidP="00AE2486">
      <w:pPr>
        <w:spacing w:line="360" w:lineRule="auto"/>
        <w:jc w:val="both"/>
        <w:rPr>
          <w:rFonts w:ascii="Cambria" w:hAnsi="Cambria"/>
          <w:szCs w:val="24"/>
        </w:rPr>
      </w:pPr>
      <w:r w:rsidRPr="00AE2486">
        <w:rPr>
          <w:rFonts w:ascii="Cambria" w:hAnsi="Cambria"/>
          <w:szCs w:val="24"/>
        </w:rPr>
        <w:t xml:space="preserve">Tel: ………………………….  </w:t>
      </w:r>
      <w:proofErr w:type="gramStart"/>
      <w:r w:rsidRPr="00AE2486">
        <w:rPr>
          <w:rFonts w:ascii="Cambria" w:hAnsi="Cambria"/>
          <w:szCs w:val="24"/>
        </w:rPr>
        <w:t>E-mail: ….</w:t>
      </w:r>
      <w:proofErr w:type="gramEnd"/>
      <w:r w:rsidRPr="00AE2486">
        <w:rPr>
          <w:rFonts w:ascii="Cambria" w:hAnsi="Cambria"/>
          <w:szCs w:val="24"/>
        </w:rPr>
        <w:t>………………………………………………………………………………………,</w:t>
      </w:r>
    </w:p>
    <w:p w14:paraId="516554EA" w14:textId="77777777" w:rsidR="00AE2486" w:rsidRDefault="00AE2486" w:rsidP="00AE2486">
      <w:pPr>
        <w:spacing w:line="360" w:lineRule="auto"/>
        <w:jc w:val="both"/>
        <w:rPr>
          <w:rFonts w:ascii="Cambria" w:hAnsi="Cambria"/>
          <w:b/>
          <w:bCs/>
          <w:szCs w:val="24"/>
        </w:rPr>
      </w:pPr>
    </w:p>
    <w:p w14:paraId="1EFE91F9" w14:textId="06E7FFF6" w:rsidR="00FD51BF" w:rsidRDefault="00FD51BF" w:rsidP="00FD51BF">
      <w:pPr>
        <w:spacing w:line="360" w:lineRule="auto"/>
        <w:jc w:val="center"/>
        <w:rPr>
          <w:rFonts w:ascii="Cambria" w:hAnsi="Cambria"/>
          <w:b/>
          <w:bCs/>
          <w:szCs w:val="24"/>
        </w:rPr>
      </w:pPr>
      <w:r>
        <w:rPr>
          <w:rFonts w:ascii="Cambria" w:hAnsi="Cambria"/>
          <w:b/>
          <w:bCs/>
          <w:szCs w:val="24"/>
        </w:rPr>
        <w:t>CHIEDE</w:t>
      </w:r>
    </w:p>
    <w:p w14:paraId="4B747EFC" w14:textId="7E92F829" w:rsidR="00365CB1" w:rsidRDefault="00FD51BF" w:rsidP="00365CB1">
      <w:pPr>
        <w:spacing w:line="360" w:lineRule="auto"/>
        <w:jc w:val="both"/>
        <w:rPr>
          <w:rFonts w:ascii="Cambria" w:hAnsi="Cambria"/>
          <w:szCs w:val="24"/>
        </w:rPr>
      </w:pPr>
      <w:r w:rsidRPr="00FD51BF">
        <w:rPr>
          <w:rFonts w:ascii="Cambria" w:hAnsi="Cambria"/>
          <w:szCs w:val="24"/>
        </w:rPr>
        <w:t xml:space="preserve">di partecipare all’Avviso pubblico per il conferimento di n. 1 incarico di consulenza professionale esterna nell’ambito del progetto PRIN AFAM 2024 “game design come pratica culturale trasformativa” codice progetto: PRINAFAM-00068 </w:t>
      </w:r>
      <w:r>
        <w:rPr>
          <w:rFonts w:ascii="Cambria" w:hAnsi="Cambria"/>
          <w:szCs w:val="24"/>
        </w:rPr>
        <w:t xml:space="preserve">per </w:t>
      </w:r>
      <w:r w:rsidR="00365CB1">
        <w:rPr>
          <w:rFonts w:ascii="Cambria" w:hAnsi="Cambria"/>
          <w:szCs w:val="24"/>
        </w:rPr>
        <w:t>l’attività:</w:t>
      </w:r>
    </w:p>
    <w:p w14:paraId="5FCF9B8C" w14:textId="77777777" w:rsidR="00365CB1" w:rsidRDefault="00365CB1" w:rsidP="00365CB1">
      <w:pPr>
        <w:spacing w:line="360" w:lineRule="auto"/>
        <w:jc w:val="both"/>
        <w:rPr>
          <w:rFonts w:ascii="Cambria" w:hAnsi="Cambria"/>
          <w:szCs w:val="24"/>
        </w:rPr>
      </w:pPr>
    </w:p>
    <w:p w14:paraId="3D005EB7" w14:textId="3672A786" w:rsidR="00365CB1" w:rsidRDefault="00365CB1" w:rsidP="00365CB1">
      <w:pPr>
        <w:spacing w:line="360" w:lineRule="auto"/>
        <w:jc w:val="both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…………………………………………………………………………………………………………………………………………….</w:t>
      </w:r>
    </w:p>
    <w:p w14:paraId="546B5B23" w14:textId="2B0B9F44" w:rsidR="00365CB1" w:rsidRPr="00365CB1" w:rsidRDefault="00365CB1" w:rsidP="00365CB1">
      <w:pPr>
        <w:spacing w:line="360" w:lineRule="auto"/>
        <w:jc w:val="both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…………………………………………………………………………………………………………………………………………….</w:t>
      </w:r>
    </w:p>
    <w:p w14:paraId="3E9F6861" w14:textId="77777777" w:rsidR="00FD51BF" w:rsidRDefault="00FD51BF" w:rsidP="00FD51BF">
      <w:pPr>
        <w:spacing w:line="360" w:lineRule="auto"/>
        <w:jc w:val="both"/>
        <w:rPr>
          <w:rFonts w:ascii="Cambria" w:hAnsi="Cambria"/>
          <w:szCs w:val="24"/>
        </w:rPr>
      </w:pPr>
    </w:p>
    <w:p w14:paraId="7B6A134B" w14:textId="1217ADA5" w:rsidR="00FD51BF" w:rsidRDefault="00FD51BF" w:rsidP="00FD51BF">
      <w:pPr>
        <w:spacing w:line="360" w:lineRule="auto"/>
        <w:jc w:val="both"/>
        <w:rPr>
          <w:rFonts w:ascii="Cambria" w:hAnsi="Cambria"/>
          <w:szCs w:val="24"/>
        </w:rPr>
      </w:pPr>
      <w:r w:rsidRPr="00FD51BF">
        <w:rPr>
          <w:rFonts w:ascii="Cambria" w:hAnsi="Cambria"/>
          <w:szCs w:val="24"/>
        </w:rPr>
        <w:t>A tal fine dichiara sotto la propria personale responsabilità, ai sensi degli artt. 46 e 47 del d.P.R. 445/2000, consapevole delle sanzioni penali previste dall’art. 76 del D.P.R.445/2000, per le ipotesi di falsità in atti e dichiarazioni mendaci</w:t>
      </w:r>
      <w:r>
        <w:rPr>
          <w:rFonts w:ascii="Cambria" w:hAnsi="Cambria"/>
          <w:szCs w:val="24"/>
        </w:rPr>
        <w:t>, di essere in possesso dei seguenti requisiti:</w:t>
      </w:r>
    </w:p>
    <w:p w14:paraId="7BB38277" w14:textId="7CC950DC" w:rsidR="00950512" w:rsidRPr="000B0813" w:rsidRDefault="00950512" w:rsidP="000B0813">
      <w:pPr>
        <w:pStyle w:val="Paragrafoelenco"/>
        <w:numPr>
          <w:ilvl w:val="0"/>
          <w:numId w:val="44"/>
        </w:numPr>
        <w:spacing w:line="360" w:lineRule="auto"/>
        <w:rPr>
          <w:rFonts w:ascii="Cambria" w:hAnsi="Cambria"/>
        </w:rPr>
      </w:pPr>
      <w:r w:rsidRPr="000B0813">
        <w:rPr>
          <w:rFonts w:ascii="Cambria" w:hAnsi="Cambria"/>
        </w:rPr>
        <w:t>cittadinanza italiana o di uno Stato membro dell’Unione Europea, ovvero possesso dei</w:t>
      </w:r>
      <w:r w:rsidR="00FD51BF" w:rsidRPr="000B0813">
        <w:rPr>
          <w:rFonts w:ascii="Cambria" w:hAnsi="Cambria"/>
        </w:rPr>
        <w:t xml:space="preserve"> </w:t>
      </w:r>
      <w:r w:rsidRPr="000B0813">
        <w:rPr>
          <w:rFonts w:ascii="Cambria" w:hAnsi="Cambria"/>
        </w:rPr>
        <w:t>requisiti previsti dalla normativa vigente per i cittadini di Paesi terzi;</w:t>
      </w:r>
    </w:p>
    <w:p w14:paraId="30A11B7F" w14:textId="77777777" w:rsidR="00950512" w:rsidRPr="000B0813" w:rsidRDefault="00950512" w:rsidP="000B0813">
      <w:pPr>
        <w:pStyle w:val="Paragrafoelenco"/>
        <w:numPr>
          <w:ilvl w:val="0"/>
          <w:numId w:val="44"/>
        </w:numPr>
        <w:spacing w:line="360" w:lineRule="auto"/>
        <w:rPr>
          <w:rFonts w:ascii="Cambria" w:hAnsi="Cambria"/>
        </w:rPr>
      </w:pPr>
      <w:r w:rsidRPr="000B0813">
        <w:rPr>
          <w:rFonts w:ascii="Cambria" w:hAnsi="Cambria"/>
        </w:rPr>
        <w:t>godimento dei diritti civili e politici;</w:t>
      </w:r>
    </w:p>
    <w:p w14:paraId="2FA8B22D" w14:textId="18306818" w:rsidR="00950512" w:rsidRPr="000B0813" w:rsidRDefault="00950512" w:rsidP="000B0813">
      <w:pPr>
        <w:pStyle w:val="Paragrafoelenco"/>
        <w:numPr>
          <w:ilvl w:val="0"/>
          <w:numId w:val="44"/>
        </w:numPr>
        <w:spacing w:line="360" w:lineRule="auto"/>
        <w:rPr>
          <w:rFonts w:ascii="Cambria" w:hAnsi="Cambria"/>
        </w:rPr>
      </w:pPr>
      <w:r w:rsidRPr="000B0813">
        <w:rPr>
          <w:rFonts w:ascii="Cambria" w:hAnsi="Cambria"/>
        </w:rPr>
        <w:t>assenza di condanne penali che impediscano, ai sensi della normativa vigente, la</w:t>
      </w:r>
      <w:r w:rsidR="000B0813" w:rsidRPr="000B0813">
        <w:rPr>
          <w:rFonts w:ascii="Cambria" w:hAnsi="Cambria"/>
        </w:rPr>
        <w:t xml:space="preserve"> c</w:t>
      </w:r>
      <w:r w:rsidRPr="000B0813">
        <w:rPr>
          <w:rFonts w:ascii="Cambria" w:hAnsi="Cambria"/>
        </w:rPr>
        <w:t>ostituzione di rapporti con la pubblica amministrazione;</w:t>
      </w:r>
    </w:p>
    <w:p w14:paraId="262E5FDD" w14:textId="77777777" w:rsidR="000B0813" w:rsidRDefault="00950512" w:rsidP="000B0813">
      <w:pPr>
        <w:pStyle w:val="Paragrafoelenco"/>
        <w:numPr>
          <w:ilvl w:val="0"/>
          <w:numId w:val="41"/>
        </w:numPr>
        <w:spacing w:line="360" w:lineRule="auto"/>
        <w:ind w:left="709" w:hanging="283"/>
        <w:jc w:val="both"/>
        <w:rPr>
          <w:rFonts w:ascii="Cambria" w:hAnsi="Cambria"/>
        </w:rPr>
      </w:pPr>
      <w:r w:rsidRPr="000B0813">
        <w:rPr>
          <w:rFonts w:ascii="Cambria" w:hAnsi="Cambria"/>
        </w:rPr>
        <w:lastRenderedPageBreak/>
        <w:t>non essere stat</w:t>
      </w:r>
      <w:r w:rsidR="000B0813">
        <w:rPr>
          <w:rFonts w:ascii="Cambria" w:hAnsi="Cambria"/>
        </w:rPr>
        <w:t>o/a</w:t>
      </w:r>
      <w:r w:rsidRPr="000B0813">
        <w:rPr>
          <w:rFonts w:ascii="Cambria" w:hAnsi="Cambria"/>
        </w:rPr>
        <w:t xml:space="preserve"> destituit</w:t>
      </w:r>
      <w:r w:rsidR="000B0813">
        <w:rPr>
          <w:rFonts w:ascii="Cambria" w:hAnsi="Cambria"/>
        </w:rPr>
        <w:t>o/a</w:t>
      </w:r>
      <w:r w:rsidRPr="000B0813">
        <w:rPr>
          <w:rFonts w:ascii="Cambria" w:hAnsi="Cambria"/>
        </w:rPr>
        <w:t xml:space="preserve"> o dispensat</w:t>
      </w:r>
      <w:r w:rsidR="000B0813">
        <w:rPr>
          <w:rFonts w:ascii="Cambria" w:hAnsi="Cambria"/>
        </w:rPr>
        <w:t>o/a</w:t>
      </w:r>
      <w:r w:rsidRPr="000B0813">
        <w:rPr>
          <w:rFonts w:ascii="Cambria" w:hAnsi="Cambria"/>
        </w:rPr>
        <w:t xml:space="preserve"> dall’impiego presso una pubblica </w:t>
      </w:r>
      <w:r w:rsidRPr="00950512">
        <w:rPr>
          <w:rFonts w:ascii="Cambria" w:hAnsi="Cambria"/>
        </w:rPr>
        <w:t>amministrazione, né dichiarati decaduti da un impiego pubblico per aver conseguito lo stesso mediante produzione di documenti falsi o viziati da invalidità non sanabile;</w:t>
      </w:r>
    </w:p>
    <w:p w14:paraId="69F95A39" w14:textId="77777777" w:rsidR="000B0813" w:rsidRDefault="00950512" w:rsidP="000B0813">
      <w:pPr>
        <w:pStyle w:val="Paragrafoelenco"/>
        <w:numPr>
          <w:ilvl w:val="0"/>
          <w:numId w:val="41"/>
        </w:numPr>
        <w:spacing w:line="360" w:lineRule="auto"/>
        <w:ind w:left="709" w:hanging="283"/>
        <w:jc w:val="both"/>
        <w:rPr>
          <w:rFonts w:ascii="Cambria" w:hAnsi="Cambria"/>
        </w:rPr>
      </w:pPr>
      <w:r w:rsidRPr="000B0813">
        <w:rPr>
          <w:rFonts w:ascii="Cambria" w:hAnsi="Cambria"/>
        </w:rPr>
        <w:t>assenza di situazioni di incompatibilità o conflitto di interessi con l’incarico da conferire</w:t>
      </w:r>
      <w:r w:rsidR="000B0813">
        <w:rPr>
          <w:rFonts w:ascii="Cambria" w:hAnsi="Cambria"/>
        </w:rPr>
        <w:t>;</w:t>
      </w:r>
    </w:p>
    <w:p w14:paraId="15138F86" w14:textId="4477A5F9" w:rsidR="00337AF9" w:rsidRDefault="00950512" w:rsidP="00172E29">
      <w:pPr>
        <w:pStyle w:val="Paragrafoelenco"/>
        <w:numPr>
          <w:ilvl w:val="0"/>
          <w:numId w:val="41"/>
        </w:numPr>
        <w:spacing w:line="360" w:lineRule="auto"/>
        <w:ind w:left="709" w:hanging="283"/>
        <w:jc w:val="both"/>
        <w:rPr>
          <w:rFonts w:ascii="Cambria" w:hAnsi="Cambria"/>
        </w:rPr>
      </w:pPr>
      <w:r w:rsidRPr="000B0813">
        <w:rPr>
          <w:rFonts w:ascii="Cambria" w:hAnsi="Cambria"/>
        </w:rPr>
        <w:t xml:space="preserve">titolo di studio </w:t>
      </w:r>
      <w:r w:rsidR="000B0813">
        <w:rPr>
          <w:rFonts w:ascii="Cambria" w:hAnsi="Cambria"/>
        </w:rPr>
        <w:t>………………………………………………………………………………………………………… conseguito presso ………………………………………</w:t>
      </w:r>
      <w:r w:rsidR="00172E29">
        <w:rPr>
          <w:rFonts w:ascii="Cambria" w:hAnsi="Cambria"/>
        </w:rPr>
        <w:t>……………………………………………………………… in data …………………………………………………</w:t>
      </w:r>
    </w:p>
    <w:p w14:paraId="1FAE0B87" w14:textId="77777777" w:rsidR="00172E29" w:rsidRDefault="00172E29" w:rsidP="00172E29">
      <w:pPr>
        <w:spacing w:line="360" w:lineRule="auto"/>
        <w:jc w:val="both"/>
        <w:rPr>
          <w:rFonts w:ascii="Cambria" w:hAnsi="Cambria"/>
        </w:rPr>
      </w:pPr>
    </w:p>
    <w:p w14:paraId="1B07AE2D" w14:textId="77777777" w:rsidR="00172E29" w:rsidRDefault="00172E29" w:rsidP="00172E29">
      <w:pPr>
        <w:spacing w:line="360" w:lineRule="auto"/>
        <w:jc w:val="both"/>
        <w:rPr>
          <w:rFonts w:ascii="Cambria" w:hAnsi="Cambria"/>
        </w:rPr>
      </w:pPr>
    </w:p>
    <w:p w14:paraId="0BF8AA63" w14:textId="4FA35F13" w:rsidR="00172E29" w:rsidRDefault="00172E29" w:rsidP="00172E29">
      <w:p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Si allega</w:t>
      </w:r>
    </w:p>
    <w:p w14:paraId="4F446B53" w14:textId="77777777" w:rsidR="00172E29" w:rsidRPr="00172E29" w:rsidRDefault="00172E29" w:rsidP="00172E29">
      <w:pPr>
        <w:spacing w:line="360" w:lineRule="auto"/>
        <w:jc w:val="both"/>
        <w:rPr>
          <w:rFonts w:ascii="Cambria" w:hAnsi="Cambria"/>
        </w:rPr>
      </w:pPr>
    </w:p>
    <w:p w14:paraId="2E55B512" w14:textId="284C6035" w:rsidR="00950512" w:rsidRPr="00950512" w:rsidRDefault="00950512" w:rsidP="00950512">
      <w:pPr>
        <w:pStyle w:val="Paragrafoelenco"/>
        <w:numPr>
          <w:ilvl w:val="0"/>
          <w:numId w:val="41"/>
        </w:numPr>
        <w:spacing w:line="360" w:lineRule="auto"/>
        <w:ind w:left="709" w:hanging="283"/>
        <w:jc w:val="both"/>
        <w:rPr>
          <w:rFonts w:ascii="Cambria" w:hAnsi="Cambria"/>
        </w:rPr>
      </w:pPr>
      <w:r w:rsidRPr="00950512">
        <w:rPr>
          <w:rFonts w:ascii="Cambria" w:hAnsi="Cambria"/>
        </w:rPr>
        <w:t>curriculum vitae, datato e firmato, contenente l’indicazione dei titoli di studio, delle esperienze professionali e di ogni altro elemento utile ai fini della valutazione;</w:t>
      </w:r>
    </w:p>
    <w:p w14:paraId="29104729" w14:textId="77777777" w:rsidR="00950512" w:rsidRPr="00950512" w:rsidRDefault="00950512" w:rsidP="00950512">
      <w:pPr>
        <w:pStyle w:val="Paragrafoelenco"/>
        <w:numPr>
          <w:ilvl w:val="0"/>
          <w:numId w:val="41"/>
        </w:numPr>
        <w:spacing w:line="360" w:lineRule="auto"/>
        <w:ind w:left="709" w:hanging="283"/>
        <w:jc w:val="both"/>
        <w:rPr>
          <w:rFonts w:ascii="Cambria" w:hAnsi="Cambria"/>
        </w:rPr>
      </w:pPr>
      <w:r w:rsidRPr="00950512">
        <w:rPr>
          <w:rFonts w:ascii="Cambria" w:hAnsi="Cambria"/>
        </w:rPr>
        <w:t>copia di un documento di identità in corso di validità;</w:t>
      </w:r>
    </w:p>
    <w:p w14:paraId="7086BEA4" w14:textId="77777777" w:rsidR="00950512" w:rsidRPr="00950512" w:rsidRDefault="00950512" w:rsidP="00950512">
      <w:pPr>
        <w:pStyle w:val="Paragrafoelenco"/>
        <w:numPr>
          <w:ilvl w:val="0"/>
          <w:numId w:val="41"/>
        </w:numPr>
        <w:spacing w:line="360" w:lineRule="auto"/>
        <w:ind w:left="709" w:hanging="283"/>
        <w:jc w:val="both"/>
        <w:rPr>
          <w:rFonts w:ascii="Cambria" w:hAnsi="Cambria"/>
        </w:rPr>
      </w:pPr>
      <w:r w:rsidRPr="00950512">
        <w:rPr>
          <w:rFonts w:ascii="Cambria" w:hAnsi="Cambria"/>
        </w:rPr>
        <w:t>eventuali titoli, pubblicazioni o documentazione ritenuta utile ai fini della selezione;</w:t>
      </w:r>
    </w:p>
    <w:p w14:paraId="7C4C961B" w14:textId="77777777" w:rsidR="00950512" w:rsidRDefault="00950512" w:rsidP="00950512">
      <w:pPr>
        <w:pStyle w:val="Paragrafoelenco"/>
        <w:numPr>
          <w:ilvl w:val="0"/>
          <w:numId w:val="41"/>
        </w:numPr>
        <w:spacing w:line="360" w:lineRule="auto"/>
        <w:ind w:left="709" w:hanging="283"/>
        <w:jc w:val="both"/>
        <w:rPr>
          <w:rFonts w:ascii="Cambria" w:hAnsi="Cambria"/>
        </w:rPr>
      </w:pPr>
      <w:r w:rsidRPr="00950512">
        <w:rPr>
          <w:rFonts w:ascii="Cambria" w:hAnsi="Cambria"/>
        </w:rPr>
        <w:t>dichiarazione sostitutiva di certificazione e di atto di notorietà ai sensi degli articoli 46 e 47 del D.P.R. 445/2000, attestante il possesso dei requisiti richiesti.</w:t>
      </w:r>
    </w:p>
    <w:p w14:paraId="4A6C634A" w14:textId="77777777" w:rsidR="00172E29" w:rsidRDefault="00172E29" w:rsidP="00172E29">
      <w:pPr>
        <w:spacing w:line="360" w:lineRule="auto"/>
        <w:jc w:val="both"/>
        <w:rPr>
          <w:rFonts w:ascii="Cambria" w:hAnsi="Cambria"/>
        </w:rPr>
      </w:pPr>
    </w:p>
    <w:p w14:paraId="2F92FC3B" w14:textId="77777777" w:rsidR="00172E29" w:rsidRDefault="00172E29" w:rsidP="00172E29">
      <w:pPr>
        <w:spacing w:line="360" w:lineRule="auto"/>
        <w:jc w:val="both"/>
        <w:rPr>
          <w:rFonts w:ascii="Cambria" w:hAnsi="Cambria"/>
        </w:rPr>
      </w:pPr>
    </w:p>
    <w:p w14:paraId="08BE49A7" w14:textId="6941423B" w:rsidR="00172E29" w:rsidRDefault="00172E29" w:rsidP="00172E29">
      <w:p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Luogo e data, ……………….</w:t>
      </w:r>
    </w:p>
    <w:p w14:paraId="1B2F529B" w14:textId="5E728478" w:rsidR="00172E29" w:rsidRDefault="00172E29" w:rsidP="00172E29">
      <w:pPr>
        <w:spacing w:line="360" w:lineRule="auto"/>
        <w:jc w:val="both"/>
        <w:rPr>
          <w:rFonts w:ascii="Cambria" w:hAnsi="Cambria"/>
        </w:rPr>
      </w:pPr>
    </w:p>
    <w:p w14:paraId="3C20ACE6" w14:textId="44F6F5FD" w:rsidR="00172E29" w:rsidRPr="00172E29" w:rsidRDefault="00172E29" w:rsidP="00172E29">
      <w:pPr>
        <w:spacing w:line="360" w:lineRule="auto"/>
        <w:ind w:left="7090"/>
        <w:jc w:val="both"/>
        <w:rPr>
          <w:rFonts w:ascii="Cambria" w:hAnsi="Cambria"/>
        </w:rPr>
      </w:pPr>
      <w:r>
        <w:rPr>
          <w:rFonts w:ascii="Cambria" w:hAnsi="Cambria"/>
        </w:rPr>
        <w:t xml:space="preserve">Firma </w:t>
      </w:r>
    </w:p>
    <w:sectPr w:rsidR="00172E29" w:rsidRPr="00172E29" w:rsidSect="00CF7615">
      <w:headerReference w:type="default" r:id="rId8"/>
      <w:footerReference w:type="even" r:id="rId9"/>
      <w:footerReference w:type="default" r:id="rId10"/>
      <w:pgSz w:w="11907" w:h="16840" w:code="9"/>
      <w:pgMar w:top="2268" w:right="1134" w:bottom="1418" w:left="1134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9C50F" w14:textId="77777777" w:rsidR="00AB266D" w:rsidRDefault="00AB266D">
      <w:r>
        <w:separator/>
      </w:r>
    </w:p>
  </w:endnote>
  <w:endnote w:type="continuationSeparator" w:id="0">
    <w:p w14:paraId="6639E171" w14:textId="77777777" w:rsidR="00AB266D" w:rsidRDefault="00AB2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47045" w14:textId="77777777" w:rsidR="006C6EF3" w:rsidRDefault="006C6EF3" w:rsidP="001330B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0C3B96C" w14:textId="77777777" w:rsidR="006C6EF3" w:rsidRDefault="006C6EF3" w:rsidP="0014761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88CEA" w14:textId="77777777" w:rsidR="00CC2190" w:rsidRDefault="00CC2190" w:rsidP="00CC2190">
    <w:pPr>
      <w:rPr>
        <w:rFonts w:ascii="Cambria" w:hAnsi="Cambria" w:cs="Arial"/>
        <w:b/>
        <w:color w:val="007FAC"/>
        <w:sz w:val="18"/>
        <w:szCs w:val="18"/>
      </w:rPr>
    </w:pPr>
  </w:p>
  <w:p w14:paraId="28142743" w14:textId="20BF4042" w:rsidR="008A1F9D" w:rsidRPr="00B90122" w:rsidRDefault="007A4332" w:rsidP="008A1F9D">
    <w:pPr>
      <w:jc w:val="center"/>
      <w:rPr>
        <w:rFonts w:ascii="Cambria" w:hAnsi="Cambria" w:cs="Arial"/>
        <w:b/>
        <w:color w:val="007FAC"/>
        <w:sz w:val="26"/>
        <w:szCs w:val="26"/>
      </w:rPr>
    </w:pPr>
    <w:r>
      <w:rPr>
        <w:rFonts w:ascii="Cambria" w:hAnsi="Cambria" w:cs="Arial"/>
        <w:b/>
        <w:color w:val="007FAC"/>
        <w:sz w:val="18"/>
        <w:szCs w:val="18"/>
      </w:rPr>
      <w:t>ABAQ</w:t>
    </w:r>
  </w:p>
  <w:p w14:paraId="1E44B8E0" w14:textId="384EF2BA" w:rsidR="002E1DCF" w:rsidRPr="002E1DCF" w:rsidRDefault="002E1DCF" w:rsidP="002E1DCF">
    <w:pPr>
      <w:jc w:val="center"/>
      <w:rPr>
        <w:rFonts w:ascii="Cambria" w:eastAsia="Calibri" w:hAnsi="Cambria" w:cs="Arial"/>
        <w:sz w:val="16"/>
        <w:szCs w:val="16"/>
        <w:lang w:eastAsia="en-US"/>
      </w:rPr>
    </w:pPr>
    <w:r w:rsidRPr="002E1DCF">
      <w:rPr>
        <w:rFonts w:ascii="Cambria" w:eastAsia="Calibri" w:hAnsi="Cambria" w:cs="Arial"/>
        <w:sz w:val="16"/>
        <w:szCs w:val="16"/>
        <w:lang w:eastAsia="en-US"/>
      </w:rPr>
      <w:t>Via Leonardo da Vinci, 6/B - 67100 L’Aquila   Tel. 0862/317360-80</w:t>
    </w:r>
  </w:p>
  <w:p w14:paraId="4D753607" w14:textId="47C28BF5" w:rsidR="002E1DCF" w:rsidRPr="002E1DCF" w:rsidRDefault="002E1DCF" w:rsidP="002E1DCF">
    <w:pPr>
      <w:jc w:val="center"/>
      <w:rPr>
        <w:rFonts w:ascii="Cambria" w:eastAsia="Calibri" w:hAnsi="Cambria" w:cs="Arial"/>
        <w:sz w:val="16"/>
        <w:szCs w:val="16"/>
        <w:lang w:eastAsia="en-US"/>
      </w:rPr>
    </w:pPr>
    <w:r w:rsidRPr="002E1DCF">
      <w:rPr>
        <w:rFonts w:ascii="Cambria" w:eastAsia="Calibri" w:hAnsi="Cambria" w:cs="Arial"/>
        <w:sz w:val="16"/>
        <w:szCs w:val="16"/>
        <w:lang w:eastAsia="en-US"/>
      </w:rPr>
      <w:t xml:space="preserve">   e-mail: protocollo@abaq.it </w:t>
    </w:r>
    <w:proofErr w:type="spellStart"/>
    <w:r>
      <w:rPr>
        <w:rFonts w:ascii="Cambria" w:eastAsia="Calibri" w:hAnsi="Cambria" w:cs="Arial"/>
        <w:sz w:val="16"/>
        <w:szCs w:val="16"/>
        <w:lang w:eastAsia="en-US"/>
      </w:rPr>
      <w:t>pec</w:t>
    </w:r>
    <w:proofErr w:type="spellEnd"/>
    <w:r>
      <w:rPr>
        <w:rFonts w:ascii="Cambria" w:eastAsia="Calibri" w:hAnsi="Cambria" w:cs="Arial"/>
        <w:sz w:val="16"/>
        <w:szCs w:val="16"/>
        <w:lang w:eastAsia="en-US"/>
      </w:rPr>
      <w:t>: p</w:t>
    </w:r>
    <w:r w:rsidRPr="002E1DCF">
      <w:rPr>
        <w:rFonts w:ascii="Cambria" w:eastAsia="Calibri" w:hAnsi="Cambria" w:cs="Arial"/>
        <w:sz w:val="16"/>
        <w:szCs w:val="16"/>
        <w:lang w:eastAsia="en-US"/>
      </w:rPr>
      <w:t>rotocollo.accademiabellearti.laquila@ecert.it</w:t>
    </w:r>
    <w:r>
      <w:rPr>
        <w:rFonts w:ascii="Cambria" w:eastAsia="Calibri" w:hAnsi="Cambria" w:cs="Arial"/>
        <w:sz w:val="16"/>
        <w:szCs w:val="16"/>
        <w:lang w:eastAsia="en-US"/>
      </w:rPr>
      <w:t xml:space="preserve"> </w:t>
    </w:r>
    <w:r w:rsidRPr="002E1DCF">
      <w:rPr>
        <w:rFonts w:ascii="Cambria" w:eastAsia="Calibri" w:hAnsi="Cambria" w:cs="Arial"/>
        <w:sz w:val="16"/>
        <w:szCs w:val="16"/>
        <w:lang w:eastAsia="en-US"/>
      </w:rPr>
      <w:t>Internet: www.abaq.it</w:t>
    </w:r>
  </w:p>
  <w:p w14:paraId="56391EF9" w14:textId="24A67D6A" w:rsidR="008A1F9D" w:rsidRDefault="002E1DCF" w:rsidP="002E1DCF">
    <w:pPr>
      <w:jc w:val="center"/>
      <w:rPr>
        <w:rFonts w:ascii="Cambria" w:hAnsi="Cambria"/>
        <w:szCs w:val="24"/>
      </w:rPr>
    </w:pPr>
    <w:r w:rsidRPr="002E1DCF">
      <w:rPr>
        <w:rFonts w:ascii="Cambria" w:eastAsia="Calibri" w:hAnsi="Cambria" w:cs="Arial"/>
        <w:sz w:val="16"/>
        <w:szCs w:val="16"/>
        <w:lang w:eastAsia="en-US"/>
      </w:rPr>
      <w:t>Cod. Fiscale 80006960662 P. IVA 02119050660</w:t>
    </w:r>
  </w:p>
  <w:p w14:paraId="30664FF2" w14:textId="34B1C8CF" w:rsidR="008A1F9D" w:rsidRPr="00007371" w:rsidRDefault="008A1F9D" w:rsidP="008A1F9D">
    <w:pPr>
      <w:jc w:val="center"/>
      <w:rPr>
        <w:rFonts w:ascii="Cambria" w:hAnsi="Cambria"/>
        <w:szCs w:val="24"/>
      </w:rPr>
    </w:pPr>
  </w:p>
  <w:p w14:paraId="56D4D0D0" w14:textId="77777777" w:rsidR="006C6EF3" w:rsidRPr="008A1F9D" w:rsidRDefault="006C6EF3" w:rsidP="008A1F9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6D0E0" w14:textId="77777777" w:rsidR="00AB266D" w:rsidRDefault="00AB266D">
      <w:r>
        <w:separator/>
      </w:r>
    </w:p>
  </w:footnote>
  <w:footnote w:type="continuationSeparator" w:id="0">
    <w:p w14:paraId="50FABA0D" w14:textId="77777777" w:rsidR="00AB266D" w:rsidRDefault="00AB2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C698D" w14:textId="377B46B0" w:rsidR="00D72EFB" w:rsidRDefault="002E1DCF" w:rsidP="002E1DCF">
    <w:pPr>
      <w:pStyle w:val="Intestazione"/>
      <w:tabs>
        <w:tab w:val="clear" w:pos="4819"/>
        <w:tab w:val="clear" w:pos="9638"/>
        <w:tab w:val="left" w:pos="7605"/>
        <w:tab w:val="left" w:pos="8085"/>
        <w:tab w:val="right" w:pos="9639"/>
      </w:tabs>
    </w:pPr>
    <w:r>
      <w:rPr>
        <w:noProof/>
      </w:rPr>
      <w:drawing>
        <wp:anchor distT="0" distB="0" distL="114300" distR="114300" simplePos="0" relativeHeight="251665408" behindDoc="0" locked="0" layoutInCell="1" allowOverlap="1" wp14:anchorId="6B7A5215" wp14:editId="303548B5">
          <wp:simplePos x="0" y="0"/>
          <wp:positionH relativeFrom="column">
            <wp:posOffset>4975860</wp:posOffset>
          </wp:positionH>
          <wp:positionV relativeFrom="paragraph">
            <wp:posOffset>-190500</wp:posOffset>
          </wp:positionV>
          <wp:extent cx="787645" cy="622935"/>
          <wp:effectExtent l="0" t="0" r="0" b="5715"/>
          <wp:wrapNone/>
          <wp:docPr id="139506132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5061323" name="Immagine 13950613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645" cy="622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16838E20" wp14:editId="6DA25259">
          <wp:simplePos x="0" y="0"/>
          <wp:positionH relativeFrom="column">
            <wp:posOffset>-1364615</wp:posOffset>
          </wp:positionH>
          <wp:positionV relativeFrom="paragraph">
            <wp:posOffset>-500380</wp:posOffset>
          </wp:positionV>
          <wp:extent cx="9087869" cy="1211283"/>
          <wp:effectExtent l="0" t="0" r="0" b="8255"/>
          <wp:wrapNone/>
          <wp:docPr id="223743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4" b="60656"/>
                  <a:stretch>
                    <a:fillRect/>
                  </a:stretch>
                </pic:blipFill>
                <pic:spPr bwMode="auto">
                  <a:xfrm>
                    <a:off x="0" y="0"/>
                    <a:ext cx="9087869" cy="121128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932C7">
      <w:rPr>
        <w:noProof/>
      </w:rPr>
      <w:drawing>
        <wp:anchor distT="0" distB="0" distL="114300" distR="114300" simplePos="0" relativeHeight="251659264" behindDoc="1" locked="0" layoutInCell="1" allowOverlap="1" wp14:anchorId="2E2287FE" wp14:editId="00607222">
          <wp:simplePos x="0" y="0"/>
          <wp:positionH relativeFrom="margin">
            <wp:posOffset>0</wp:posOffset>
          </wp:positionH>
          <wp:positionV relativeFrom="paragraph">
            <wp:posOffset>-110821</wp:posOffset>
          </wp:positionV>
          <wp:extent cx="1479274" cy="445273"/>
          <wp:effectExtent l="0" t="0" r="6985" b="0"/>
          <wp:wrapNone/>
          <wp:docPr id="172591959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9274" cy="4452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932C7">
      <w:rPr>
        <w:noProof/>
      </w:rPr>
      <w:drawing>
        <wp:anchor distT="0" distB="0" distL="114300" distR="114300" simplePos="0" relativeHeight="251664384" behindDoc="1" locked="0" layoutInCell="1" allowOverlap="1" wp14:anchorId="022B2BAE" wp14:editId="18A33CB9">
          <wp:simplePos x="0" y="0"/>
          <wp:positionH relativeFrom="margin">
            <wp:posOffset>1945640</wp:posOffset>
          </wp:positionH>
          <wp:positionV relativeFrom="paragraph">
            <wp:posOffset>-981379</wp:posOffset>
          </wp:positionV>
          <wp:extent cx="2226200" cy="1748663"/>
          <wp:effectExtent l="0" t="0" r="3175" b="4445"/>
          <wp:wrapNone/>
          <wp:docPr id="2078643090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42" t="-1738" r="1736" b="25370"/>
                  <a:stretch>
                    <a:fillRect/>
                  </a:stretch>
                </pic:blipFill>
                <pic:spPr bwMode="auto">
                  <a:xfrm>
                    <a:off x="0" y="0"/>
                    <a:ext cx="2226200" cy="174866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EFB">
      <w:tab/>
    </w:r>
    <w:r w:rsidR="00D72EFB"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E60C3"/>
    <w:multiLevelType w:val="hybridMultilevel"/>
    <w:tmpl w:val="B74ED5A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04888"/>
    <w:multiLevelType w:val="multilevel"/>
    <w:tmpl w:val="AA1A3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4B46A3"/>
    <w:multiLevelType w:val="hybridMultilevel"/>
    <w:tmpl w:val="28CC729C"/>
    <w:lvl w:ilvl="0" w:tplc="F7B46D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42B8A"/>
    <w:multiLevelType w:val="hybridMultilevel"/>
    <w:tmpl w:val="25DE1A4A"/>
    <w:lvl w:ilvl="0" w:tplc="DCF8D8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E0E5E"/>
    <w:multiLevelType w:val="hybridMultilevel"/>
    <w:tmpl w:val="C18235C4"/>
    <w:lvl w:ilvl="0" w:tplc="DCF8D836">
      <w:start w:val="18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C221BE"/>
    <w:multiLevelType w:val="hybridMultilevel"/>
    <w:tmpl w:val="873A643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5A5835"/>
    <w:multiLevelType w:val="multilevel"/>
    <w:tmpl w:val="5C4E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AE5B54"/>
    <w:multiLevelType w:val="hybridMultilevel"/>
    <w:tmpl w:val="AE44D22E"/>
    <w:lvl w:ilvl="0" w:tplc="EB501428">
      <w:start w:val="16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D9419C"/>
    <w:multiLevelType w:val="multilevel"/>
    <w:tmpl w:val="97B8F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6A50B5"/>
    <w:multiLevelType w:val="multilevel"/>
    <w:tmpl w:val="0C709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FB7D06"/>
    <w:multiLevelType w:val="hybridMultilevel"/>
    <w:tmpl w:val="CA00E55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BA5BEE"/>
    <w:multiLevelType w:val="hybridMultilevel"/>
    <w:tmpl w:val="77A0AAFC"/>
    <w:lvl w:ilvl="0" w:tplc="73D05A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5F6302A"/>
    <w:multiLevelType w:val="multilevel"/>
    <w:tmpl w:val="DD6C2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90C1E0F"/>
    <w:multiLevelType w:val="multilevel"/>
    <w:tmpl w:val="A5506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E76B34"/>
    <w:multiLevelType w:val="multilevel"/>
    <w:tmpl w:val="09D44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4D0BDE"/>
    <w:multiLevelType w:val="hybridMultilevel"/>
    <w:tmpl w:val="DCBE0062"/>
    <w:lvl w:ilvl="0" w:tplc="FF9C8FA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D324B2"/>
    <w:multiLevelType w:val="hybridMultilevel"/>
    <w:tmpl w:val="9DAA0270"/>
    <w:lvl w:ilvl="0" w:tplc="74740DB8">
      <w:start w:val="30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9F1A14"/>
    <w:multiLevelType w:val="hybridMultilevel"/>
    <w:tmpl w:val="59BCDA2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D8A4AF9"/>
    <w:multiLevelType w:val="hybridMultilevel"/>
    <w:tmpl w:val="2084D60C"/>
    <w:lvl w:ilvl="0" w:tplc="BEEE25BC">
      <w:start w:val="2"/>
      <w:numFmt w:val="bullet"/>
      <w:lvlText w:val="-"/>
      <w:lvlJc w:val="left"/>
      <w:pPr>
        <w:ind w:left="-1050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-33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9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</w:abstractNum>
  <w:abstractNum w:abstractNumId="19" w15:restartNumberingAfterBreak="0">
    <w:nsid w:val="2DD20160"/>
    <w:multiLevelType w:val="hybridMultilevel"/>
    <w:tmpl w:val="FA7643B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8B3E31"/>
    <w:multiLevelType w:val="hybridMultilevel"/>
    <w:tmpl w:val="5944E98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6661A2"/>
    <w:multiLevelType w:val="hybridMultilevel"/>
    <w:tmpl w:val="E96EB606"/>
    <w:lvl w:ilvl="0" w:tplc="9EB8A380"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34E610F9"/>
    <w:multiLevelType w:val="multilevel"/>
    <w:tmpl w:val="B7606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FC324A"/>
    <w:multiLevelType w:val="hybridMultilevel"/>
    <w:tmpl w:val="0C3CB298"/>
    <w:lvl w:ilvl="0" w:tplc="F58E0508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F63EFC"/>
    <w:multiLevelType w:val="hybridMultilevel"/>
    <w:tmpl w:val="121CFF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811890"/>
    <w:multiLevelType w:val="hybridMultilevel"/>
    <w:tmpl w:val="08E45EBE"/>
    <w:lvl w:ilvl="0" w:tplc="DCF8D83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2C22E4"/>
    <w:multiLevelType w:val="hybridMultilevel"/>
    <w:tmpl w:val="DCC635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9C2738"/>
    <w:multiLevelType w:val="multilevel"/>
    <w:tmpl w:val="8C8C5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9F1805"/>
    <w:multiLevelType w:val="multilevel"/>
    <w:tmpl w:val="36747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E9868B9"/>
    <w:multiLevelType w:val="hybridMultilevel"/>
    <w:tmpl w:val="32EAA45C"/>
    <w:lvl w:ilvl="0" w:tplc="DC5416A8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895F6D"/>
    <w:multiLevelType w:val="hybridMultilevel"/>
    <w:tmpl w:val="4A563CC8"/>
    <w:lvl w:ilvl="0" w:tplc="F7B46D2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1A1429"/>
    <w:multiLevelType w:val="hybridMultilevel"/>
    <w:tmpl w:val="F342D6B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C66E2D"/>
    <w:multiLevelType w:val="multilevel"/>
    <w:tmpl w:val="18106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B87671"/>
    <w:multiLevelType w:val="hybridMultilevel"/>
    <w:tmpl w:val="05365FC6"/>
    <w:lvl w:ilvl="0" w:tplc="EB1672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1E3A28"/>
    <w:multiLevelType w:val="multilevel"/>
    <w:tmpl w:val="8ED04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CA79C3"/>
    <w:multiLevelType w:val="hybridMultilevel"/>
    <w:tmpl w:val="E03628EC"/>
    <w:lvl w:ilvl="0" w:tplc="F58E0508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E163AF"/>
    <w:multiLevelType w:val="multilevel"/>
    <w:tmpl w:val="D9623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4E6F8D"/>
    <w:multiLevelType w:val="hybridMultilevel"/>
    <w:tmpl w:val="DEBEDB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E52652"/>
    <w:multiLevelType w:val="multilevel"/>
    <w:tmpl w:val="BCF48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F4626ED"/>
    <w:multiLevelType w:val="multilevel"/>
    <w:tmpl w:val="F69EA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2C42C29"/>
    <w:multiLevelType w:val="hybridMultilevel"/>
    <w:tmpl w:val="7D08101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52E382E"/>
    <w:multiLevelType w:val="hybridMultilevel"/>
    <w:tmpl w:val="E9445ACC"/>
    <w:lvl w:ilvl="0" w:tplc="F7F04AB2">
      <w:start w:val="4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A46B16"/>
    <w:multiLevelType w:val="multilevel"/>
    <w:tmpl w:val="E1B8E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6E6CC3"/>
    <w:multiLevelType w:val="hybridMultilevel"/>
    <w:tmpl w:val="EE8C0C28"/>
    <w:lvl w:ilvl="0" w:tplc="204422A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4" w15:restartNumberingAfterBreak="0">
    <w:nsid w:val="7FA244F5"/>
    <w:multiLevelType w:val="multilevel"/>
    <w:tmpl w:val="73FC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8863377">
    <w:abstractNumId w:val="5"/>
  </w:num>
  <w:num w:numId="2" w16cid:durableId="1216088333">
    <w:abstractNumId w:val="10"/>
  </w:num>
  <w:num w:numId="3" w16cid:durableId="1877548073">
    <w:abstractNumId w:val="33"/>
  </w:num>
  <w:num w:numId="4" w16cid:durableId="1563590371">
    <w:abstractNumId w:val="25"/>
  </w:num>
  <w:num w:numId="5" w16cid:durableId="300355688">
    <w:abstractNumId w:val="0"/>
  </w:num>
  <w:num w:numId="6" w16cid:durableId="1149446503">
    <w:abstractNumId w:val="3"/>
  </w:num>
  <w:num w:numId="7" w16cid:durableId="1610775119">
    <w:abstractNumId w:val="2"/>
  </w:num>
  <w:num w:numId="8" w16cid:durableId="1262563725">
    <w:abstractNumId w:val="43"/>
  </w:num>
  <w:num w:numId="9" w16cid:durableId="2074962400">
    <w:abstractNumId w:val="40"/>
  </w:num>
  <w:num w:numId="10" w16cid:durableId="721753272">
    <w:abstractNumId w:val="29"/>
  </w:num>
  <w:num w:numId="11" w16cid:durableId="43844011">
    <w:abstractNumId w:val="11"/>
  </w:num>
  <w:num w:numId="12" w16cid:durableId="463429920">
    <w:abstractNumId w:val="4"/>
  </w:num>
  <w:num w:numId="13" w16cid:durableId="1023635171">
    <w:abstractNumId w:val="41"/>
  </w:num>
  <w:num w:numId="14" w16cid:durableId="882211556">
    <w:abstractNumId w:val="17"/>
  </w:num>
  <w:num w:numId="15" w16cid:durableId="1095514473">
    <w:abstractNumId w:val="37"/>
  </w:num>
  <w:num w:numId="16" w16cid:durableId="2025552759">
    <w:abstractNumId w:val="30"/>
  </w:num>
  <w:num w:numId="17" w16cid:durableId="925922779">
    <w:abstractNumId w:val="19"/>
  </w:num>
  <w:num w:numId="18" w16cid:durableId="1300382122">
    <w:abstractNumId w:val="20"/>
  </w:num>
  <w:num w:numId="19" w16cid:durableId="433944067">
    <w:abstractNumId w:val="24"/>
  </w:num>
  <w:num w:numId="20" w16cid:durableId="1325158600">
    <w:abstractNumId w:val="31"/>
  </w:num>
  <w:num w:numId="21" w16cid:durableId="1361319623">
    <w:abstractNumId w:val="26"/>
  </w:num>
  <w:num w:numId="22" w16cid:durableId="244532861">
    <w:abstractNumId w:val="16"/>
  </w:num>
  <w:num w:numId="23" w16cid:durableId="343283910">
    <w:abstractNumId w:val="21"/>
  </w:num>
  <w:num w:numId="24" w16cid:durableId="1218666627">
    <w:abstractNumId w:val="7"/>
  </w:num>
  <w:num w:numId="25" w16cid:durableId="296686824">
    <w:abstractNumId w:val="8"/>
  </w:num>
  <w:num w:numId="26" w16cid:durableId="2081055707">
    <w:abstractNumId w:val="44"/>
  </w:num>
  <w:num w:numId="27" w16cid:durableId="1391804469">
    <w:abstractNumId w:val="28"/>
  </w:num>
  <w:num w:numId="28" w16cid:durableId="1812868565">
    <w:abstractNumId w:val="34"/>
  </w:num>
  <w:num w:numId="29" w16cid:durableId="705523357">
    <w:abstractNumId w:val="36"/>
  </w:num>
  <w:num w:numId="30" w16cid:durableId="1548907288">
    <w:abstractNumId w:val="27"/>
  </w:num>
  <w:num w:numId="31" w16cid:durableId="941456353">
    <w:abstractNumId w:val="12"/>
  </w:num>
  <w:num w:numId="32" w16cid:durableId="908610340">
    <w:abstractNumId w:val="38"/>
  </w:num>
  <w:num w:numId="33" w16cid:durableId="2010593972">
    <w:abstractNumId w:val="39"/>
  </w:num>
  <w:num w:numId="34" w16cid:durableId="1064639329">
    <w:abstractNumId w:val="32"/>
  </w:num>
  <w:num w:numId="35" w16cid:durableId="1341469126">
    <w:abstractNumId w:val="6"/>
  </w:num>
  <w:num w:numId="36" w16cid:durableId="1039086719">
    <w:abstractNumId w:val="22"/>
  </w:num>
  <w:num w:numId="37" w16cid:durableId="1738746642">
    <w:abstractNumId w:val="13"/>
  </w:num>
  <w:num w:numId="38" w16cid:durableId="244068622">
    <w:abstractNumId w:val="14"/>
  </w:num>
  <w:num w:numId="39" w16cid:durableId="500052334">
    <w:abstractNumId w:val="9"/>
  </w:num>
  <w:num w:numId="40" w16cid:durableId="1578244079">
    <w:abstractNumId w:val="42"/>
  </w:num>
  <w:num w:numId="41" w16cid:durableId="1008023884">
    <w:abstractNumId w:val="18"/>
  </w:num>
  <w:num w:numId="42" w16cid:durableId="627709473">
    <w:abstractNumId w:val="1"/>
  </w:num>
  <w:num w:numId="43" w16cid:durableId="1350059648">
    <w:abstractNumId w:val="35"/>
  </w:num>
  <w:num w:numId="44" w16cid:durableId="1199856373">
    <w:abstractNumId w:val="23"/>
  </w:num>
  <w:num w:numId="45" w16cid:durableId="902446698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3D5"/>
    <w:rsid w:val="00001961"/>
    <w:rsid w:val="000027A2"/>
    <w:rsid w:val="00002C99"/>
    <w:rsid w:val="000036F6"/>
    <w:rsid w:val="00003AF8"/>
    <w:rsid w:val="000045A1"/>
    <w:rsid w:val="00006353"/>
    <w:rsid w:val="00006413"/>
    <w:rsid w:val="00007371"/>
    <w:rsid w:val="00010BF0"/>
    <w:rsid w:val="000127D5"/>
    <w:rsid w:val="00012846"/>
    <w:rsid w:val="00012D66"/>
    <w:rsid w:val="00012DBE"/>
    <w:rsid w:val="000135CA"/>
    <w:rsid w:val="000166AF"/>
    <w:rsid w:val="00017A98"/>
    <w:rsid w:val="0002106A"/>
    <w:rsid w:val="0002160B"/>
    <w:rsid w:val="00021892"/>
    <w:rsid w:val="00022BB9"/>
    <w:rsid w:val="0002383B"/>
    <w:rsid w:val="00027C12"/>
    <w:rsid w:val="0003120A"/>
    <w:rsid w:val="0003126A"/>
    <w:rsid w:val="0003184A"/>
    <w:rsid w:val="00032DAF"/>
    <w:rsid w:val="000363D7"/>
    <w:rsid w:val="000369C0"/>
    <w:rsid w:val="00036FE6"/>
    <w:rsid w:val="00043AA6"/>
    <w:rsid w:val="00044AFC"/>
    <w:rsid w:val="00052512"/>
    <w:rsid w:val="00052869"/>
    <w:rsid w:val="00053214"/>
    <w:rsid w:val="000540E9"/>
    <w:rsid w:val="00055F32"/>
    <w:rsid w:val="00057242"/>
    <w:rsid w:val="00057925"/>
    <w:rsid w:val="00060AED"/>
    <w:rsid w:val="00062B50"/>
    <w:rsid w:val="00063AE4"/>
    <w:rsid w:val="00071392"/>
    <w:rsid w:val="00073E3E"/>
    <w:rsid w:val="00074CAC"/>
    <w:rsid w:val="00074FA0"/>
    <w:rsid w:val="00075BC0"/>
    <w:rsid w:val="00076A36"/>
    <w:rsid w:val="00077311"/>
    <w:rsid w:val="00081795"/>
    <w:rsid w:val="000819FC"/>
    <w:rsid w:val="00082E5E"/>
    <w:rsid w:val="00083112"/>
    <w:rsid w:val="00083C26"/>
    <w:rsid w:val="000858D7"/>
    <w:rsid w:val="000861D5"/>
    <w:rsid w:val="000870AC"/>
    <w:rsid w:val="00091EE3"/>
    <w:rsid w:val="00092137"/>
    <w:rsid w:val="00092ACD"/>
    <w:rsid w:val="00093A6B"/>
    <w:rsid w:val="00094434"/>
    <w:rsid w:val="000A00F8"/>
    <w:rsid w:val="000A1153"/>
    <w:rsid w:val="000A248C"/>
    <w:rsid w:val="000A330D"/>
    <w:rsid w:val="000A3965"/>
    <w:rsid w:val="000A3D93"/>
    <w:rsid w:val="000A40E7"/>
    <w:rsid w:val="000A511D"/>
    <w:rsid w:val="000A52D3"/>
    <w:rsid w:val="000A5383"/>
    <w:rsid w:val="000A6A13"/>
    <w:rsid w:val="000A70E4"/>
    <w:rsid w:val="000B0139"/>
    <w:rsid w:val="000B0813"/>
    <w:rsid w:val="000B17CB"/>
    <w:rsid w:val="000B1F34"/>
    <w:rsid w:val="000B486E"/>
    <w:rsid w:val="000B55B5"/>
    <w:rsid w:val="000B57E7"/>
    <w:rsid w:val="000B5C3E"/>
    <w:rsid w:val="000B61F3"/>
    <w:rsid w:val="000B67F3"/>
    <w:rsid w:val="000C1238"/>
    <w:rsid w:val="000C1A4F"/>
    <w:rsid w:val="000C3866"/>
    <w:rsid w:val="000C4415"/>
    <w:rsid w:val="000C47EA"/>
    <w:rsid w:val="000C563A"/>
    <w:rsid w:val="000C596E"/>
    <w:rsid w:val="000C59D1"/>
    <w:rsid w:val="000C5B9C"/>
    <w:rsid w:val="000C5DBE"/>
    <w:rsid w:val="000C64D7"/>
    <w:rsid w:val="000C7F6D"/>
    <w:rsid w:val="000D1F66"/>
    <w:rsid w:val="000D203D"/>
    <w:rsid w:val="000D26A1"/>
    <w:rsid w:val="000D2B52"/>
    <w:rsid w:val="000D3756"/>
    <w:rsid w:val="000D3CAC"/>
    <w:rsid w:val="000D3E0A"/>
    <w:rsid w:val="000D59B7"/>
    <w:rsid w:val="000E4713"/>
    <w:rsid w:val="000E5E02"/>
    <w:rsid w:val="000E7BB1"/>
    <w:rsid w:val="000F1E04"/>
    <w:rsid w:val="000F1E5A"/>
    <w:rsid w:val="000F28CF"/>
    <w:rsid w:val="000F32DC"/>
    <w:rsid w:val="000F34B7"/>
    <w:rsid w:val="000F4B7E"/>
    <w:rsid w:val="000F5F5F"/>
    <w:rsid w:val="000F6613"/>
    <w:rsid w:val="000F6B8C"/>
    <w:rsid w:val="000F78DB"/>
    <w:rsid w:val="001003B2"/>
    <w:rsid w:val="00100AE4"/>
    <w:rsid w:val="00100DD6"/>
    <w:rsid w:val="001013AE"/>
    <w:rsid w:val="00102578"/>
    <w:rsid w:val="0010599C"/>
    <w:rsid w:val="001061FA"/>
    <w:rsid w:val="00106C1F"/>
    <w:rsid w:val="001071FE"/>
    <w:rsid w:val="00107C8C"/>
    <w:rsid w:val="00110C1B"/>
    <w:rsid w:val="001118AF"/>
    <w:rsid w:val="00112C08"/>
    <w:rsid w:val="00113A81"/>
    <w:rsid w:val="00114946"/>
    <w:rsid w:val="0011510F"/>
    <w:rsid w:val="00117188"/>
    <w:rsid w:val="001174A1"/>
    <w:rsid w:val="00117535"/>
    <w:rsid w:val="00120086"/>
    <w:rsid w:val="00120CFF"/>
    <w:rsid w:val="00121152"/>
    <w:rsid w:val="00121B38"/>
    <w:rsid w:val="00121FF3"/>
    <w:rsid w:val="0012245E"/>
    <w:rsid w:val="001235D5"/>
    <w:rsid w:val="0013035E"/>
    <w:rsid w:val="00130798"/>
    <w:rsid w:val="0013079D"/>
    <w:rsid w:val="00130CFA"/>
    <w:rsid w:val="00132123"/>
    <w:rsid w:val="00132C9D"/>
    <w:rsid w:val="001330B1"/>
    <w:rsid w:val="0013470E"/>
    <w:rsid w:val="001365B0"/>
    <w:rsid w:val="00136A3F"/>
    <w:rsid w:val="0014030C"/>
    <w:rsid w:val="00140657"/>
    <w:rsid w:val="00141AFB"/>
    <w:rsid w:val="00143220"/>
    <w:rsid w:val="0014322E"/>
    <w:rsid w:val="00143610"/>
    <w:rsid w:val="00144696"/>
    <w:rsid w:val="0014756C"/>
    <w:rsid w:val="00147610"/>
    <w:rsid w:val="00150A26"/>
    <w:rsid w:val="00152E0C"/>
    <w:rsid w:val="00153938"/>
    <w:rsid w:val="00154C44"/>
    <w:rsid w:val="00155A34"/>
    <w:rsid w:val="00155EA3"/>
    <w:rsid w:val="00156F21"/>
    <w:rsid w:val="001576A2"/>
    <w:rsid w:val="00161B92"/>
    <w:rsid w:val="00162FA3"/>
    <w:rsid w:val="001646C1"/>
    <w:rsid w:val="0016518C"/>
    <w:rsid w:val="0016777D"/>
    <w:rsid w:val="00172E29"/>
    <w:rsid w:val="00173FCE"/>
    <w:rsid w:val="0017495C"/>
    <w:rsid w:val="001808CB"/>
    <w:rsid w:val="00180CF6"/>
    <w:rsid w:val="00181A08"/>
    <w:rsid w:val="0018215A"/>
    <w:rsid w:val="00182555"/>
    <w:rsid w:val="00182A15"/>
    <w:rsid w:val="0018432E"/>
    <w:rsid w:val="0018665C"/>
    <w:rsid w:val="00186AAB"/>
    <w:rsid w:val="00186ED1"/>
    <w:rsid w:val="001900E7"/>
    <w:rsid w:val="00190AB8"/>
    <w:rsid w:val="00192883"/>
    <w:rsid w:val="00192EEB"/>
    <w:rsid w:val="00195F41"/>
    <w:rsid w:val="00196815"/>
    <w:rsid w:val="00196F41"/>
    <w:rsid w:val="00197136"/>
    <w:rsid w:val="001A07D6"/>
    <w:rsid w:val="001A10B6"/>
    <w:rsid w:val="001A1470"/>
    <w:rsid w:val="001A272A"/>
    <w:rsid w:val="001A2823"/>
    <w:rsid w:val="001A2DD5"/>
    <w:rsid w:val="001A51A6"/>
    <w:rsid w:val="001A5407"/>
    <w:rsid w:val="001A5E0D"/>
    <w:rsid w:val="001A60EF"/>
    <w:rsid w:val="001A653B"/>
    <w:rsid w:val="001A6F3B"/>
    <w:rsid w:val="001B034F"/>
    <w:rsid w:val="001B1D00"/>
    <w:rsid w:val="001B2F81"/>
    <w:rsid w:val="001B5196"/>
    <w:rsid w:val="001B5233"/>
    <w:rsid w:val="001C0756"/>
    <w:rsid w:val="001C0DCA"/>
    <w:rsid w:val="001C128B"/>
    <w:rsid w:val="001C3D22"/>
    <w:rsid w:val="001C3E31"/>
    <w:rsid w:val="001C40E0"/>
    <w:rsid w:val="001C4AA8"/>
    <w:rsid w:val="001C50C0"/>
    <w:rsid w:val="001C5D9C"/>
    <w:rsid w:val="001C5EE2"/>
    <w:rsid w:val="001D18F9"/>
    <w:rsid w:val="001D37BD"/>
    <w:rsid w:val="001D3929"/>
    <w:rsid w:val="001D4C4F"/>
    <w:rsid w:val="001D55D5"/>
    <w:rsid w:val="001E0C45"/>
    <w:rsid w:val="001E1B92"/>
    <w:rsid w:val="001E2C97"/>
    <w:rsid w:val="001E35D2"/>
    <w:rsid w:val="001E3A6D"/>
    <w:rsid w:val="001E4C9F"/>
    <w:rsid w:val="001E5A66"/>
    <w:rsid w:val="001E603C"/>
    <w:rsid w:val="001E6714"/>
    <w:rsid w:val="001E6B5B"/>
    <w:rsid w:val="001E6E1A"/>
    <w:rsid w:val="001E7EAC"/>
    <w:rsid w:val="001F2354"/>
    <w:rsid w:val="001F2ACE"/>
    <w:rsid w:val="001F43FE"/>
    <w:rsid w:val="001F4793"/>
    <w:rsid w:val="001F5ED7"/>
    <w:rsid w:val="00200712"/>
    <w:rsid w:val="00200A74"/>
    <w:rsid w:val="002014C3"/>
    <w:rsid w:val="002014E0"/>
    <w:rsid w:val="00203EDA"/>
    <w:rsid w:val="00205706"/>
    <w:rsid w:val="00206449"/>
    <w:rsid w:val="00210FE6"/>
    <w:rsid w:val="00212748"/>
    <w:rsid w:val="00212BB5"/>
    <w:rsid w:val="002144D5"/>
    <w:rsid w:val="002145FE"/>
    <w:rsid w:val="00215C2A"/>
    <w:rsid w:val="0021705D"/>
    <w:rsid w:val="00220FA4"/>
    <w:rsid w:val="002228E0"/>
    <w:rsid w:val="0022549B"/>
    <w:rsid w:val="00226FAC"/>
    <w:rsid w:val="00230793"/>
    <w:rsid w:val="002311A2"/>
    <w:rsid w:val="00232EC9"/>
    <w:rsid w:val="00236D67"/>
    <w:rsid w:val="00236D6B"/>
    <w:rsid w:val="00237A05"/>
    <w:rsid w:val="00237B0A"/>
    <w:rsid w:val="0024011C"/>
    <w:rsid w:val="00241AE4"/>
    <w:rsid w:val="00241E9B"/>
    <w:rsid w:val="00241ED5"/>
    <w:rsid w:val="00242E1B"/>
    <w:rsid w:val="00245307"/>
    <w:rsid w:val="00245B71"/>
    <w:rsid w:val="00247215"/>
    <w:rsid w:val="00247FA5"/>
    <w:rsid w:val="002503E2"/>
    <w:rsid w:val="00250BB9"/>
    <w:rsid w:val="00250C9E"/>
    <w:rsid w:val="00251D5C"/>
    <w:rsid w:val="00252EEA"/>
    <w:rsid w:val="002534C0"/>
    <w:rsid w:val="0025385C"/>
    <w:rsid w:val="002560AB"/>
    <w:rsid w:val="00256BC0"/>
    <w:rsid w:val="002574AF"/>
    <w:rsid w:val="002578B7"/>
    <w:rsid w:val="00260181"/>
    <w:rsid w:val="002614D3"/>
    <w:rsid w:val="00262EBB"/>
    <w:rsid w:val="00265A56"/>
    <w:rsid w:val="00267CF2"/>
    <w:rsid w:val="002731CB"/>
    <w:rsid w:val="002752C2"/>
    <w:rsid w:val="002761AA"/>
    <w:rsid w:val="00276778"/>
    <w:rsid w:val="00277AAE"/>
    <w:rsid w:val="002806B3"/>
    <w:rsid w:val="002827E5"/>
    <w:rsid w:val="002849D1"/>
    <w:rsid w:val="002853B5"/>
    <w:rsid w:val="00285821"/>
    <w:rsid w:val="00285BD4"/>
    <w:rsid w:val="00285E67"/>
    <w:rsid w:val="00287C9B"/>
    <w:rsid w:val="00291041"/>
    <w:rsid w:val="00292700"/>
    <w:rsid w:val="00293E66"/>
    <w:rsid w:val="002946F7"/>
    <w:rsid w:val="002959CB"/>
    <w:rsid w:val="00295EE3"/>
    <w:rsid w:val="00297D7C"/>
    <w:rsid w:val="002A1F24"/>
    <w:rsid w:val="002A2BA8"/>
    <w:rsid w:val="002A2BC3"/>
    <w:rsid w:val="002A3DDC"/>
    <w:rsid w:val="002A666D"/>
    <w:rsid w:val="002A66AD"/>
    <w:rsid w:val="002A692E"/>
    <w:rsid w:val="002A7245"/>
    <w:rsid w:val="002A75FE"/>
    <w:rsid w:val="002A7964"/>
    <w:rsid w:val="002B06D4"/>
    <w:rsid w:val="002B3095"/>
    <w:rsid w:val="002B3D0B"/>
    <w:rsid w:val="002B7A8F"/>
    <w:rsid w:val="002B7D8B"/>
    <w:rsid w:val="002B7E93"/>
    <w:rsid w:val="002B7F43"/>
    <w:rsid w:val="002C0754"/>
    <w:rsid w:val="002C3B75"/>
    <w:rsid w:val="002C4D3E"/>
    <w:rsid w:val="002C6281"/>
    <w:rsid w:val="002C64FB"/>
    <w:rsid w:val="002D30BD"/>
    <w:rsid w:val="002D5CBB"/>
    <w:rsid w:val="002D6BC4"/>
    <w:rsid w:val="002E0DB1"/>
    <w:rsid w:val="002E1DCF"/>
    <w:rsid w:val="002E3417"/>
    <w:rsid w:val="002E3D72"/>
    <w:rsid w:val="002E4D33"/>
    <w:rsid w:val="002E4DCD"/>
    <w:rsid w:val="002E7297"/>
    <w:rsid w:val="002F0495"/>
    <w:rsid w:val="002F0500"/>
    <w:rsid w:val="002F1502"/>
    <w:rsid w:val="002F2807"/>
    <w:rsid w:val="002F2C05"/>
    <w:rsid w:val="002F3787"/>
    <w:rsid w:val="002F421D"/>
    <w:rsid w:val="002F59C8"/>
    <w:rsid w:val="003006EB"/>
    <w:rsid w:val="00300996"/>
    <w:rsid w:val="0030407F"/>
    <w:rsid w:val="0030535C"/>
    <w:rsid w:val="00305CE2"/>
    <w:rsid w:val="0030760A"/>
    <w:rsid w:val="00310E73"/>
    <w:rsid w:val="00312000"/>
    <w:rsid w:val="003169CD"/>
    <w:rsid w:val="00317B41"/>
    <w:rsid w:val="00320E95"/>
    <w:rsid w:val="0032159A"/>
    <w:rsid w:val="00321DC8"/>
    <w:rsid w:val="00323352"/>
    <w:rsid w:val="00323EB1"/>
    <w:rsid w:val="00324459"/>
    <w:rsid w:val="00325714"/>
    <w:rsid w:val="00325AF2"/>
    <w:rsid w:val="0032716F"/>
    <w:rsid w:val="00327ECE"/>
    <w:rsid w:val="00330302"/>
    <w:rsid w:val="003304FF"/>
    <w:rsid w:val="00332396"/>
    <w:rsid w:val="003362F3"/>
    <w:rsid w:val="00337AF9"/>
    <w:rsid w:val="00341414"/>
    <w:rsid w:val="003440C4"/>
    <w:rsid w:val="00344329"/>
    <w:rsid w:val="0034462A"/>
    <w:rsid w:val="00346601"/>
    <w:rsid w:val="00347406"/>
    <w:rsid w:val="003478A9"/>
    <w:rsid w:val="00347E93"/>
    <w:rsid w:val="00350A69"/>
    <w:rsid w:val="003527C8"/>
    <w:rsid w:val="00352931"/>
    <w:rsid w:val="00352F43"/>
    <w:rsid w:val="003532BC"/>
    <w:rsid w:val="00353C5C"/>
    <w:rsid w:val="00355241"/>
    <w:rsid w:val="0035780A"/>
    <w:rsid w:val="00357EEF"/>
    <w:rsid w:val="00363266"/>
    <w:rsid w:val="003634A9"/>
    <w:rsid w:val="003655EF"/>
    <w:rsid w:val="00365CB1"/>
    <w:rsid w:val="00366343"/>
    <w:rsid w:val="003663A3"/>
    <w:rsid w:val="00366F2F"/>
    <w:rsid w:val="00367DEB"/>
    <w:rsid w:val="003722E6"/>
    <w:rsid w:val="00372563"/>
    <w:rsid w:val="003725C4"/>
    <w:rsid w:val="00373274"/>
    <w:rsid w:val="00374062"/>
    <w:rsid w:val="00374EE3"/>
    <w:rsid w:val="0037536F"/>
    <w:rsid w:val="00375C96"/>
    <w:rsid w:val="0037655C"/>
    <w:rsid w:val="00376BDE"/>
    <w:rsid w:val="003776B2"/>
    <w:rsid w:val="00381572"/>
    <w:rsid w:val="0038179D"/>
    <w:rsid w:val="00381E22"/>
    <w:rsid w:val="003824F4"/>
    <w:rsid w:val="003874BB"/>
    <w:rsid w:val="0039267D"/>
    <w:rsid w:val="00392C61"/>
    <w:rsid w:val="003932C3"/>
    <w:rsid w:val="003934C0"/>
    <w:rsid w:val="0039597C"/>
    <w:rsid w:val="00395BD7"/>
    <w:rsid w:val="00395D0A"/>
    <w:rsid w:val="00396325"/>
    <w:rsid w:val="003976D0"/>
    <w:rsid w:val="003A075F"/>
    <w:rsid w:val="003A1E12"/>
    <w:rsid w:val="003A1E3E"/>
    <w:rsid w:val="003A2366"/>
    <w:rsid w:val="003A3BAC"/>
    <w:rsid w:val="003A63A7"/>
    <w:rsid w:val="003B09C4"/>
    <w:rsid w:val="003B36F5"/>
    <w:rsid w:val="003B378F"/>
    <w:rsid w:val="003B3DD6"/>
    <w:rsid w:val="003B50C5"/>
    <w:rsid w:val="003B5EC8"/>
    <w:rsid w:val="003B6395"/>
    <w:rsid w:val="003B652C"/>
    <w:rsid w:val="003B73E0"/>
    <w:rsid w:val="003B74CF"/>
    <w:rsid w:val="003C0AF9"/>
    <w:rsid w:val="003C12F5"/>
    <w:rsid w:val="003C2EC4"/>
    <w:rsid w:val="003C37B8"/>
    <w:rsid w:val="003C5971"/>
    <w:rsid w:val="003C68B2"/>
    <w:rsid w:val="003D07C1"/>
    <w:rsid w:val="003D1B29"/>
    <w:rsid w:val="003D2278"/>
    <w:rsid w:val="003D26D2"/>
    <w:rsid w:val="003D2BE4"/>
    <w:rsid w:val="003D3CA2"/>
    <w:rsid w:val="003D7DDC"/>
    <w:rsid w:val="003E1A90"/>
    <w:rsid w:val="003E368D"/>
    <w:rsid w:val="003E67FF"/>
    <w:rsid w:val="003E6883"/>
    <w:rsid w:val="003E6F7C"/>
    <w:rsid w:val="003F1195"/>
    <w:rsid w:val="003F125F"/>
    <w:rsid w:val="003F1F9C"/>
    <w:rsid w:val="003F270F"/>
    <w:rsid w:val="003F38A5"/>
    <w:rsid w:val="003F53DE"/>
    <w:rsid w:val="003F663D"/>
    <w:rsid w:val="003F6D47"/>
    <w:rsid w:val="004010C3"/>
    <w:rsid w:val="004034A8"/>
    <w:rsid w:val="00403FC1"/>
    <w:rsid w:val="00404858"/>
    <w:rsid w:val="004062CB"/>
    <w:rsid w:val="00407079"/>
    <w:rsid w:val="00412B91"/>
    <w:rsid w:val="00413187"/>
    <w:rsid w:val="00413CFD"/>
    <w:rsid w:val="004162AF"/>
    <w:rsid w:val="004200E5"/>
    <w:rsid w:val="004204E6"/>
    <w:rsid w:val="004206A4"/>
    <w:rsid w:val="00421A46"/>
    <w:rsid w:val="00424409"/>
    <w:rsid w:val="00425C20"/>
    <w:rsid w:val="0042692A"/>
    <w:rsid w:val="00427281"/>
    <w:rsid w:val="00427D12"/>
    <w:rsid w:val="0043000C"/>
    <w:rsid w:val="00431414"/>
    <w:rsid w:val="00431A03"/>
    <w:rsid w:val="00433950"/>
    <w:rsid w:val="004366CE"/>
    <w:rsid w:val="00436C2C"/>
    <w:rsid w:val="004372D3"/>
    <w:rsid w:val="00437C31"/>
    <w:rsid w:val="00440C45"/>
    <w:rsid w:val="004412F5"/>
    <w:rsid w:val="00442357"/>
    <w:rsid w:val="0044385D"/>
    <w:rsid w:val="004450B1"/>
    <w:rsid w:val="00445738"/>
    <w:rsid w:val="00445BEE"/>
    <w:rsid w:val="00450885"/>
    <w:rsid w:val="004531B5"/>
    <w:rsid w:val="00454094"/>
    <w:rsid w:val="004562DB"/>
    <w:rsid w:val="00457AC6"/>
    <w:rsid w:val="00457DD4"/>
    <w:rsid w:val="00461876"/>
    <w:rsid w:val="004618E5"/>
    <w:rsid w:val="004628A5"/>
    <w:rsid w:val="00464E93"/>
    <w:rsid w:val="004652C5"/>
    <w:rsid w:val="00465AB8"/>
    <w:rsid w:val="00465C01"/>
    <w:rsid w:val="00466059"/>
    <w:rsid w:val="004665D6"/>
    <w:rsid w:val="00467713"/>
    <w:rsid w:val="00474045"/>
    <w:rsid w:val="0047567A"/>
    <w:rsid w:val="004763DA"/>
    <w:rsid w:val="00477E3C"/>
    <w:rsid w:val="00480DD4"/>
    <w:rsid w:val="0048293C"/>
    <w:rsid w:val="00484A3C"/>
    <w:rsid w:val="00485B98"/>
    <w:rsid w:val="00487D3E"/>
    <w:rsid w:val="004910F0"/>
    <w:rsid w:val="004922EB"/>
    <w:rsid w:val="0049233E"/>
    <w:rsid w:val="004937F4"/>
    <w:rsid w:val="00493844"/>
    <w:rsid w:val="0049457C"/>
    <w:rsid w:val="00494FA8"/>
    <w:rsid w:val="00495E2C"/>
    <w:rsid w:val="004A00A8"/>
    <w:rsid w:val="004A2A08"/>
    <w:rsid w:val="004A6702"/>
    <w:rsid w:val="004B3B1A"/>
    <w:rsid w:val="004B6EB1"/>
    <w:rsid w:val="004B77A5"/>
    <w:rsid w:val="004C10DC"/>
    <w:rsid w:val="004C201C"/>
    <w:rsid w:val="004C2FDE"/>
    <w:rsid w:val="004C3CBC"/>
    <w:rsid w:val="004C4292"/>
    <w:rsid w:val="004D1C0E"/>
    <w:rsid w:val="004D1DAE"/>
    <w:rsid w:val="004D1E00"/>
    <w:rsid w:val="004D25FD"/>
    <w:rsid w:val="004D3525"/>
    <w:rsid w:val="004D3808"/>
    <w:rsid w:val="004D39B2"/>
    <w:rsid w:val="004D46EF"/>
    <w:rsid w:val="004D4B37"/>
    <w:rsid w:val="004D4FC4"/>
    <w:rsid w:val="004D6BDC"/>
    <w:rsid w:val="004D7205"/>
    <w:rsid w:val="004D7498"/>
    <w:rsid w:val="004E0704"/>
    <w:rsid w:val="004E0E19"/>
    <w:rsid w:val="004E38C9"/>
    <w:rsid w:val="004E68EC"/>
    <w:rsid w:val="004E799E"/>
    <w:rsid w:val="004F3A38"/>
    <w:rsid w:val="004F40B6"/>
    <w:rsid w:val="004F458A"/>
    <w:rsid w:val="004F5FBB"/>
    <w:rsid w:val="0050035B"/>
    <w:rsid w:val="00500BCA"/>
    <w:rsid w:val="00500C2E"/>
    <w:rsid w:val="005021D1"/>
    <w:rsid w:val="00506980"/>
    <w:rsid w:val="00507104"/>
    <w:rsid w:val="00507A3E"/>
    <w:rsid w:val="005131F6"/>
    <w:rsid w:val="0051657A"/>
    <w:rsid w:val="00517E13"/>
    <w:rsid w:val="005209E1"/>
    <w:rsid w:val="00521B12"/>
    <w:rsid w:val="005239E1"/>
    <w:rsid w:val="00524460"/>
    <w:rsid w:val="0052726D"/>
    <w:rsid w:val="00527635"/>
    <w:rsid w:val="0052799F"/>
    <w:rsid w:val="00531617"/>
    <w:rsid w:val="00531AF7"/>
    <w:rsid w:val="00532850"/>
    <w:rsid w:val="00533138"/>
    <w:rsid w:val="00533150"/>
    <w:rsid w:val="00537848"/>
    <w:rsid w:val="00537F5A"/>
    <w:rsid w:val="005400AC"/>
    <w:rsid w:val="00540473"/>
    <w:rsid w:val="00543028"/>
    <w:rsid w:val="00543F19"/>
    <w:rsid w:val="0054403F"/>
    <w:rsid w:val="0054490B"/>
    <w:rsid w:val="005459CB"/>
    <w:rsid w:val="00545E8C"/>
    <w:rsid w:val="00546BCF"/>
    <w:rsid w:val="0055051C"/>
    <w:rsid w:val="005507DC"/>
    <w:rsid w:val="0055101C"/>
    <w:rsid w:val="005512FA"/>
    <w:rsid w:val="00551F7B"/>
    <w:rsid w:val="00551F88"/>
    <w:rsid w:val="005553A6"/>
    <w:rsid w:val="00560A62"/>
    <w:rsid w:val="00560E5F"/>
    <w:rsid w:val="0056147B"/>
    <w:rsid w:val="00563CD2"/>
    <w:rsid w:val="005643D7"/>
    <w:rsid w:val="00564597"/>
    <w:rsid w:val="00564D96"/>
    <w:rsid w:val="00565F7E"/>
    <w:rsid w:val="005679E9"/>
    <w:rsid w:val="005709C1"/>
    <w:rsid w:val="00572BED"/>
    <w:rsid w:val="005732BC"/>
    <w:rsid w:val="00576F4E"/>
    <w:rsid w:val="005772BD"/>
    <w:rsid w:val="005805D9"/>
    <w:rsid w:val="00582880"/>
    <w:rsid w:val="00582969"/>
    <w:rsid w:val="00586891"/>
    <w:rsid w:val="00587819"/>
    <w:rsid w:val="0059156E"/>
    <w:rsid w:val="005924FF"/>
    <w:rsid w:val="00592E18"/>
    <w:rsid w:val="005932A4"/>
    <w:rsid w:val="00594445"/>
    <w:rsid w:val="005972C4"/>
    <w:rsid w:val="00597E06"/>
    <w:rsid w:val="005A0AB7"/>
    <w:rsid w:val="005A1A68"/>
    <w:rsid w:val="005A1E09"/>
    <w:rsid w:val="005A23BC"/>
    <w:rsid w:val="005A37C4"/>
    <w:rsid w:val="005A450C"/>
    <w:rsid w:val="005A7B82"/>
    <w:rsid w:val="005B049B"/>
    <w:rsid w:val="005B2102"/>
    <w:rsid w:val="005B284E"/>
    <w:rsid w:val="005B4498"/>
    <w:rsid w:val="005B5862"/>
    <w:rsid w:val="005B7977"/>
    <w:rsid w:val="005C0BAD"/>
    <w:rsid w:val="005C10C1"/>
    <w:rsid w:val="005C186C"/>
    <w:rsid w:val="005C1B5A"/>
    <w:rsid w:val="005C28DA"/>
    <w:rsid w:val="005C486A"/>
    <w:rsid w:val="005C60D5"/>
    <w:rsid w:val="005C657C"/>
    <w:rsid w:val="005C6702"/>
    <w:rsid w:val="005C7D8A"/>
    <w:rsid w:val="005D171D"/>
    <w:rsid w:val="005D2337"/>
    <w:rsid w:val="005D2CFD"/>
    <w:rsid w:val="005D3288"/>
    <w:rsid w:val="005D3355"/>
    <w:rsid w:val="005D43F8"/>
    <w:rsid w:val="005D55AD"/>
    <w:rsid w:val="005D6B03"/>
    <w:rsid w:val="005E0194"/>
    <w:rsid w:val="005E1982"/>
    <w:rsid w:val="005E3017"/>
    <w:rsid w:val="005E3F52"/>
    <w:rsid w:val="005E4421"/>
    <w:rsid w:val="005E77FB"/>
    <w:rsid w:val="005F0CB7"/>
    <w:rsid w:val="005F1C0E"/>
    <w:rsid w:val="005F247F"/>
    <w:rsid w:val="005F3B2C"/>
    <w:rsid w:val="005F3F6B"/>
    <w:rsid w:val="005F4DD7"/>
    <w:rsid w:val="005F549B"/>
    <w:rsid w:val="005F6376"/>
    <w:rsid w:val="005F7E3F"/>
    <w:rsid w:val="006031D8"/>
    <w:rsid w:val="00603FD3"/>
    <w:rsid w:val="006043D4"/>
    <w:rsid w:val="00604E12"/>
    <w:rsid w:val="00605034"/>
    <w:rsid w:val="0060639A"/>
    <w:rsid w:val="00607DA4"/>
    <w:rsid w:val="00610073"/>
    <w:rsid w:val="006120E9"/>
    <w:rsid w:val="0061243C"/>
    <w:rsid w:val="006128F0"/>
    <w:rsid w:val="00612DF3"/>
    <w:rsid w:val="0061485F"/>
    <w:rsid w:val="00614D4C"/>
    <w:rsid w:val="00615391"/>
    <w:rsid w:val="006160AC"/>
    <w:rsid w:val="00616158"/>
    <w:rsid w:val="00616747"/>
    <w:rsid w:val="006178F7"/>
    <w:rsid w:val="0062099A"/>
    <w:rsid w:val="006217AA"/>
    <w:rsid w:val="006221FB"/>
    <w:rsid w:val="00622518"/>
    <w:rsid w:val="006226EB"/>
    <w:rsid w:val="006231B7"/>
    <w:rsid w:val="00623582"/>
    <w:rsid w:val="006236B1"/>
    <w:rsid w:val="00623A04"/>
    <w:rsid w:val="00624BEF"/>
    <w:rsid w:val="006254DF"/>
    <w:rsid w:val="00625D57"/>
    <w:rsid w:val="00627238"/>
    <w:rsid w:val="00630CC6"/>
    <w:rsid w:val="00631FE8"/>
    <w:rsid w:val="00632FCC"/>
    <w:rsid w:val="00633126"/>
    <w:rsid w:val="006338D8"/>
    <w:rsid w:val="006360B0"/>
    <w:rsid w:val="0063755D"/>
    <w:rsid w:val="006400EA"/>
    <w:rsid w:val="00642003"/>
    <w:rsid w:val="006447CC"/>
    <w:rsid w:val="006462B7"/>
    <w:rsid w:val="00646792"/>
    <w:rsid w:val="00647807"/>
    <w:rsid w:val="00650A2A"/>
    <w:rsid w:val="006555D7"/>
    <w:rsid w:val="00656407"/>
    <w:rsid w:val="0065664D"/>
    <w:rsid w:val="006607D7"/>
    <w:rsid w:val="00661201"/>
    <w:rsid w:val="0066155E"/>
    <w:rsid w:val="00661B3E"/>
    <w:rsid w:val="00665C99"/>
    <w:rsid w:val="00666168"/>
    <w:rsid w:val="00667C0F"/>
    <w:rsid w:val="00667E8C"/>
    <w:rsid w:val="006713B9"/>
    <w:rsid w:val="00671910"/>
    <w:rsid w:val="00671E17"/>
    <w:rsid w:val="00673741"/>
    <w:rsid w:val="00673F4F"/>
    <w:rsid w:val="00675040"/>
    <w:rsid w:val="00676A49"/>
    <w:rsid w:val="0067715A"/>
    <w:rsid w:val="00677217"/>
    <w:rsid w:val="00681372"/>
    <w:rsid w:val="00683510"/>
    <w:rsid w:val="00683D7E"/>
    <w:rsid w:val="006849DA"/>
    <w:rsid w:val="00685932"/>
    <w:rsid w:val="006910B6"/>
    <w:rsid w:val="00691464"/>
    <w:rsid w:val="006920A3"/>
    <w:rsid w:val="00692D7F"/>
    <w:rsid w:val="0069383A"/>
    <w:rsid w:val="00694492"/>
    <w:rsid w:val="00695DB7"/>
    <w:rsid w:val="00696982"/>
    <w:rsid w:val="00696F6F"/>
    <w:rsid w:val="00697093"/>
    <w:rsid w:val="00697196"/>
    <w:rsid w:val="006A01A0"/>
    <w:rsid w:val="006A0E65"/>
    <w:rsid w:val="006A1A56"/>
    <w:rsid w:val="006A2A35"/>
    <w:rsid w:val="006A2F1C"/>
    <w:rsid w:val="006A2F48"/>
    <w:rsid w:val="006A38AA"/>
    <w:rsid w:val="006A3A6C"/>
    <w:rsid w:val="006A4DF0"/>
    <w:rsid w:val="006A71CB"/>
    <w:rsid w:val="006B1498"/>
    <w:rsid w:val="006B319D"/>
    <w:rsid w:val="006B38D3"/>
    <w:rsid w:val="006B4032"/>
    <w:rsid w:val="006B4AD0"/>
    <w:rsid w:val="006B502B"/>
    <w:rsid w:val="006B66BA"/>
    <w:rsid w:val="006B6845"/>
    <w:rsid w:val="006C10A4"/>
    <w:rsid w:val="006C194B"/>
    <w:rsid w:val="006C27A1"/>
    <w:rsid w:val="006C31E1"/>
    <w:rsid w:val="006C466F"/>
    <w:rsid w:val="006C5C8B"/>
    <w:rsid w:val="006C6EF3"/>
    <w:rsid w:val="006C7B57"/>
    <w:rsid w:val="006D05B5"/>
    <w:rsid w:val="006D205F"/>
    <w:rsid w:val="006D3856"/>
    <w:rsid w:val="006D3E0E"/>
    <w:rsid w:val="006E2F27"/>
    <w:rsid w:val="006E435E"/>
    <w:rsid w:val="006E74D5"/>
    <w:rsid w:val="006F0E6D"/>
    <w:rsid w:val="006F1637"/>
    <w:rsid w:val="006F1A2A"/>
    <w:rsid w:val="006F23BA"/>
    <w:rsid w:val="006F27F7"/>
    <w:rsid w:val="006F2F88"/>
    <w:rsid w:val="006F4EA1"/>
    <w:rsid w:val="006F5DF9"/>
    <w:rsid w:val="006F6EC7"/>
    <w:rsid w:val="00700721"/>
    <w:rsid w:val="0070097A"/>
    <w:rsid w:val="00701D94"/>
    <w:rsid w:val="00701D99"/>
    <w:rsid w:val="00701DF5"/>
    <w:rsid w:val="00702723"/>
    <w:rsid w:val="007039DA"/>
    <w:rsid w:val="00704C5C"/>
    <w:rsid w:val="00704F97"/>
    <w:rsid w:val="00706483"/>
    <w:rsid w:val="007065D9"/>
    <w:rsid w:val="0070680A"/>
    <w:rsid w:val="00706911"/>
    <w:rsid w:val="00712A17"/>
    <w:rsid w:val="00712C77"/>
    <w:rsid w:val="00712CB2"/>
    <w:rsid w:val="00716AD8"/>
    <w:rsid w:val="00723DD4"/>
    <w:rsid w:val="007241D3"/>
    <w:rsid w:val="007252B6"/>
    <w:rsid w:val="00725973"/>
    <w:rsid w:val="00725A4A"/>
    <w:rsid w:val="00725F84"/>
    <w:rsid w:val="007273BF"/>
    <w:rsid w:val="0073048D"/>
    <w:rsid w:val="007309FB"/>
    <w:rsid w:val="00731D57"/>
    <w:rsid w:val="00732454"/>
    <w:rsid w:val="00735C6A"/>
    <w:rsid w:val="00740977"/>
    <w:rsid w:val="00742794"/>
    <w:rsid w:val="00742D7C"/>
    <w:rsid w:val="00745F4F"/>
    <w:rsid w:val="00746B01"/>
    <w:rsid w:val="00746C1E"/>
    <w:rsid w:val="007472E0"/>
    <w:rsid w:val="00750832"/>
    <w:rsid w:val="007513E5"/>
    <w:rsid w:val="00751CB5"/>
    <w:rsid w:val="007543F2"/>
    <w:rsid w:val="00756B88"/>
    <w:rsid w:val="00757657"/>
    <w:rsid w:val="00763D6F"/>
    <w:rsid w:val="007653ED"/>
    <w:rsid w:val="00770311"/>
    <w:rsid w:val="00770F70"/>
    <w:rsid w:val="007714B9"/>
    <w:rsid w:val="00771D87"/>
    <w:rsid w:val="00772A56"/>
    <w:rsid w:val="00773ED6"/>
    <w:rsid w:val="00774C15"/>
    <w:rsid w:val="00774E0B"/>
    <w:rsid w:val="00775A83"/>
    <w:rsid w:val="00775EAC"/>
    <w:rsid w:val="00782FFE"/>
    <w:rsid w:val="00783157"/>
    <w:rsid w:val="00783895"/>
    <w:rsid w:val="00783BF2"/>
    <w:rsid w:val="0078480E"/>
    <w:rsid w:val="00785377"/>
    <w:rsid w:val="00785A32"/>
    <w:rsid w:val="007873BF"/>
    <w:rsid w:val="00787E5E"/>
    <w:rsid w:val="0079096B"/>
    <w:rsid w:val="00791E0A"/>
    <w:rsid w:val="007949DD"/>
    <w:rsid w:val="00794E5E"/>
    <w:rsid w:val="007954AC"/>
    <w:rsid w:val="00795938"/>
    <w:rsid w:val="00797889"/>
    <w:rsid w:val="007A1446"/>
    <w:rsid w:val="007A341D"/>
    <w:rsid w:val="007A3FCB"/>
    <w:rsid w:val="007A4332"/>
    <w:rsid w:val="007A4767"/>
    <w:rsid w:val="007A4912"/>
    <w:rsid w:val="007A649E"/>
    <w:rsid w:val="007A662C"/>
    <w:rsid w:val="007A67D3"/>
    <w:rsid w:val="007B05BD"/>
    <w:rsid w:val="007B080A"/>
    <w:rsid w:val="007B25EB"/>
    <w:rsid w:val="007B3196"/>
    <w:rsid w:val="007B52DE"/>
    <w:rsid w:val="007C1E3F"/>
    <w:rsid w:val="007C2694"/>
    <w:rsid w:val="007C3962"/>
    <w:rsid w:val="007C60CA"/>
    <w:rsid w:val="007C6BF3"/>
    <w:rsid w:val="007C7E22"/>
    <w:rsid w:val="007D0A26"/>
    <w:rsid w:val="007D1A11"/>
    <w:rsid w:val="007D1A78"/>
    <w:rsid w:val="007D3060"/>
    <w:rsid w:val="007D419D"/>
    <w:rsid w:val="007D4A59"/>
    <w:rsid w:val="007D4D51"/>
    <w:rsid w:val="007D5C17"/>
    <w:rsid w:val="007D7CBC"/>
    <w:rsid w:val="007E06A2"/>
    <w:rsid w:val="007E4406"/>
    <w:rsid w:val="007E55C8"/>
    <w:rsid w:val="007E6B62"/>
    <w:rsid w:val="007F0034"/>
    <w:rsid w:val="007F0BFA"/>
    <w:rsid w:val="007F0FB2"/>
    <w:rsid w:val="007F422E"/>
    <w:rsid w:val="007F4D6B"/>
    <w:rsid w:val="007F6498"/>
    <w:rsid w:val="00800E8C"/>
    <w:rsid w:val="00801284"/>
    <w:rsid w:val="00801BAF"/>
    <w:rsid w:val="0080436B"/>
    <w:rsid w:val="00804FEA"/>
    <w:rsid w:val="008057FC"/>
    <w:rsid w:val="0081067B"/>
    <w:rsid w:val="00811AFF"/>
    <w:rsid w:val="00812130"/>
    <w:rsid w:val="00812D67"/>
    <w:rsid w:val="00813532"/>
    <w:rsid w:val="008136FF"/>
    <w:rsid w:val="0081431D"/>
    <w:rsid w:val="0081506A"/>
    <w:rsid w:val="008158DF"/>
    <w:rsid w:val="008159BE"/>
    <w:rsid w:val="00820B04"/>
    <w:rsid w:val="00821441"/>
    <w:rsid w:val="0082149F"/>
    <w:rsid w:val="008217BC"/>
    <w:rsid w:val="008218EB"/>
    <w:rsid w:val="00822745"/>
    <w:rsid w:val="00822C32"/>
    <w:rsid w:val="00822FF2"/>
    <w:rsid w:val="008230CF"/>
    <w:rsid w:val="00824EBC"/>
    <w:rsid w:val="00825126"/>
    <w:rsid w:val="0082550B"/>
    <w:rsid w:val="00825A72"/>
    <w:rsid w:val="0082620C"/>
    <w:rsid w:val="0083055A"/>
    <w:rsid w:val="00830EA6"/>
    <w:rsid w:val="0083115F"/>
    <w:rsid w:val="00831267"/>
    <w:rsid w:val="00833D46"/>
    <w:rsid w:val="00836B93"/>
    <w:rsid w:val="00837429"/>
    <w:rsid w:val="00837B64"/>
    <w:rsid w:val="00840E92"/>
    <w:rsid w:val="00841DF4"/>
    <w:rsid w:val="00842B39"/>
    <w:rsid w:val="00843E30"/>
    <w:rsid w:val="00844662"/>
    <w:rsid w:val="0084594F"/>
    <w:rsid w:val="00845B52"/>
    <w:rsid w:val="00850F6A"/>
    <w:rsid w:val="008537D0"/>
    <w:rsid w:val="008540FE"/>
    <w:rsid w:val="008549C1"/>
    <w:rsid w:val="0085592A"/>
    <w:rsid w:val="00860432"/>
    <w:rsid w:val="008617DE"/>
    <w:rsid w:val="00861D2F"/>
    <w:rsid w:val="00863301"/>
    <w:rsid w:val="008656CB"/>
    <w:rsid w:val="00866483"/>
    <w:rsid w:val="0086768D"/>
    <w:rsid w:val="00872D70"/>
    <w:rsid w:val="008735CF"/>
    <w:rsid w:val="00873E9B"/>
    <w:rsid w:val="00875342"/>
    <w:rsid w:val="00877506"/>
    <w:rsid w:val="00877B89"/>
    <w:rsid w:val="0088385D"/>
    <w:rsid w:val="00883AB8"/>
    <w:rsid w:val="00884A3D"/>
    <w:rsid w:val="00885924"/>
    <w:rsid w:val="00886E83"/>
    <w:rsid w:val="008875C9"/>
    <w:rsid w:val="00890998"/>
    <w:rsid w:val="008909BB"/>
    <w:rsid w:val="00892FD3"/>
    <w:rsid w:val="00893910"/>
    <w:rsid w:val="00896AA5"/>
    <w:rsid w:val="00897123"/>
    <w:rsid w:val="00897929"/>
    <w:rsid w:val="00897C27"/>
    <w:rsid w:val="008A06A2"/>
    <w:rsid w:val="008A14E4"/>
    <w:rsid w:val="008A1606"/>
    <w:rsid w:val="008A191A"/>
    <w:rsid w:val="008A1E5A"/>
    <w:rsid w:val="008A1F9D"/>
    <w:rsid w:val="008A2214"/>
    <w:rsid w:val="008A40C2"/>
    <w:rsid w:val="008A45CC"/>
    <w:rsid w:val="008A4A83"/>
    <w:rsid w:val="008A54E9"/>
    <w:rsid w:val="008A5942"/>
    <w:rsid w:val="008A68B4"/>
    <w:rsid w:val="008A73AC"/>
    <w:rsid w:val="008B00AF"/>
    <w:rsid w:val="008B0769"/>
    <w:rsid w:val="008B1C78"/>
    <w:rsid w:val="008B27F8"/>
    <w:rsid w:val="008B5176"/>
    <w:rsid w:val="008B6D2A"/>
    <w:rsid w:val="008B73EC"/>
    <w:rsid w:val="008B7BF1"/>
    <w:rsid w:val="008C0EF1"/>
    <w:rsid w:val="008C1AED"/>
    <w:rsid w:val="008C2BA0"/>
    <w:rsid w:val="008C3857"/>
    <w:rsid w:val="008C3EF8"/>
    <w:rsid w:val="008C550B"/>
    <w:rsid w:val="008C5EEA"/>
    <w:rsid w:val="008C65B1"/>
    <w:rsid w:val="008C725E"/>
    <w:rsid w:val="008D007D"/>
    <w:rsid w:val="008E052B"/>
    <w:rsid w:val="008E38A8"/>
    <w:rsid w:val="008E3F48"/>
    <w:rsid w:val="008F089F"/>
    <w:rsid w:val="008F10CE"/>
    <w:rsid w:val="008F11F9"/>
    <w:rsid w:val="008F1C9C"/>
    <w:rsid w:val="008F21F0"/>
    <w:rsid w:val="008F494C"/>
    <w:rsid w:val="008F4D24"/>
    <w:rsid w:val="008F551E"/>
    <w:rsid w:val="008F6A6B"/>
    <w:rsid w:val="008F6C78"/>
    <w:rsid w:val="008F7572"/>
    <w:rsid w:val="008F77F7"/>
    <w:rsid w:val="009002EC"/>
    <w:rsid w:val="0090071C"/>
    <w:rsid w:val="009007BB"/>
    <w:rsid w:val="009009AE"/>
    <w:rsid w:val="00901039"/>
    <w:rsid w:val="0090275A"/>
    <w:rsid w:val="00902B24"/>
    <w:rsid w:val="009039BB"/>
    <w:rsid w:val="00904D82"/>
    <w:rsid w:val="00905567"/>
    <w:rsid w:val="00905BA6"/>
    <w:rsid w:val="00906611"/>
    <w:rsid w:val="00906B0B"/>
    <w:rsid w:val="00907196"/>
    <w:rsid w:val="00910560"/>
    <w:rsid w:val="00912687"/>
    <w:rsid w:val="0091289B"/>
    <w:rsid w:val="00913090"/>
    <w:rsid w:val="00914CA1"/>
    <w:rsid w:val="00914E15"/>
    <w:rsid w:val="00915F1A"/>
    <w:rsid w:val="0091689D"/>
    <w:rsid w:val="009171E7"/>
    <w:rsid w:val="009179BE"/>
    <w:rsid w:val="00921B06"/>
    <w:rsid w:val="009246A1"/>
    <w:rsid w:val="009255AA"/>
    <w:rsid w:val="00926D22"/>
    <w:rsid w:val="00930292"/>
    <w:rsid w:val="00930B3B"/>
    <w:rsid w:val="00930C70"/>
    <w:rsid w:val="009319CE"/>
    <w:rsid w:val="00932211"/>
    <w:rsid w:val="0093283C"/>
    <w:rsid w:val="00932A7B"/>
    <w:rsid w:val="00932A86"/>
    <w:rsid w:val="00932D5D"/>
    <w:rsid w:val="0093324B"/>
    <w:rsid w:val="00935AA6"/>
    <w:rsid w:val="00935B36"/>
    <w:rsid w:val="00935EFC"/>
    <w:rsid w:val="0093683E"/>
    <w:rsid w:val="00936E2B"/>
    <w:rsid w:val="00940979"/>
    <w:rsid w:val="00940B59"/>
    <w:rsid w:val="0094198B"/>
    <w:rsid w:val="009443CC"/>
    <w:rsid w:val="00944546"/>
    <w:rsid w:val="00944D77"/>
    <w:rsid w:val="00946453"/>
    <w:rsid w:val="00947074"/>
    <w:rsid w:val="0094720B"/>
    <w:rsid w:val="009479C3"/>
    <w:rsid w:val="00950195"/>
    <w:rsid w:val="00950512"/>
    <w:rsid w:val="00950CD6"/>
    <w:rsid w:val="00950DBD"/>
    <w:rsid w:val="00951BA7"/>
    <w:rsid w:val="00951E22"/>
    <w:rsid w:val="00952130"/>
    <w:rsid w:val="0095237A"/>
    <w:rsid w:val="00952E09"/>
    <w:rsid w:val="0095371A"/>
    <w:rsid w:val="0095560B"/>
    <w:rsid w:val="00955BB6"/>
    <w:rsid w:val="00956496"/>
    <w:rsid w:val="009568B2"/>
    <w:rsid w:val="00956A48"/>
    <w:rsid w:val="00960978"/>
    <w:rsid w:val="00961D11"/>
    <w:rsid w:val="009632D4"/>
    <w:rsid w:val="00963620"/>
    <w:rsid w:val="00963B30"/>
    <w:rsid w:val="00964002"/>
    <w:rsid w:val="00964368"/>
    <w:rsid w:val="00966857"/>
    <w:rsid w:val="00967ECC"/>
    <w:rsid w:val="00970107"/>
    <w:rsid w:val="0097269C"/>
    <w:rsid w:val="0097423F"/>
    <w:rsid w:val="00974D55"/>
    <w:rsid w:val="00975CF6"/>
    <w:rsid w:val="009771CB"/>
    <w:rsid w:val="00980A44"/>
    <w:rsid w:val="00981362"/>
    <w:rsid w:val="009832BC"/>
    <w:rsid w:val="0098640F"/>
    <w:rsid w:val="00987E5A"/>
    <w:rsid w:val="009920A2"/>
    <w:rsid w:val="009921FE"/>
    <w:rsid w:val="009932D7"/>
    <w:rsid w:val="00993ED2"/>
    <w:rsid w:val="00995534"/>
    <w:rsid w:val="009969B7"/>
    <w:rsid w:val="009971CF"/>
    <w:rsid w:val="00997257"/>
    <w:rsid w:val="009974CD"/>
    <w:rsid w:val="009A010B"/>
    <w:rsid w:val="009A0817"/>
    <w:rsid w:val="009A0EBA"/>
    <w:rsid w:val="009A12D3"/>
    <w:rsid w:val="009A4EB5"/>
    <w:rsid w:val="009A5BDA"/>
    <w:rsid w:val="009A5D20"/>
    <w:rsid w:val="009A5DDC"/>
    <w:rsid w:val="009A615D"/>
    <w:rsid w:val="009B0E30"/>
    <w:rsid w:val="009B2321"/>
    <w:rsid w:val="009B34D6"/>
    <w:rsid w:val="009B4C4C"/>
    <w:rsid w:val="009B5084"/>
    <w:rsid w:val="009B5E1D"/>
    <w:rsid w:val="009C06A4"/>
    <w:rsid w:val="009C2065"/>
    <w:rsid w:val="009C4956"/>
    <w:rsid w:val="009C5B36"/>
    <w:rsid w:val="009C6796"/>
    <w:rsid w:val="009C796D"/>
    <w:rsid w:val="009D0A7F"/>
    <w:rsid w:val="009D0D46"/>
    <w:rsid w:val="009D254F"/>
    <w:rsid w:val="009D7264"/>
    <w:rsid w:val="009D7B56"/>
    <w:rsid w:val="009E0E19"/>
    <w:rsid w:val="009E1399"/>
    <w:rsid w:val="009E1583"/>
    <w:rsid w:val="009E3567"/>
    <w:rsid w:val="009E444D"/>
    <w:rsid w:val="009E7015"/>
    <w:rsid w:val="009E7C7B"/>
    <w:rsid w:val="009E7DA1"/>
    <w:rsid w:val="009F01D4"/>
    <w:rsid w:val="009F0CC0"/>
    <w:rsid w:val="009F39AD"/>
    <w:rsid w:val="009F5507"/>
    <w:rsid w:val="009F5E99"/>
    <w:rsid w:val="009F6058"/>
    <w:rsid w:val="009F62AC"/>
    <w:rsid w:val="009F6EE2"/>
    <w:rsid w:val="00A0016C"/>
    <w:rsid w:val="00A00752"/>
    <w:rsid w:val="00A00A7D"/>
    <w:rsid w:val="00A0344F"/>
    <w:rsid w:val="00A04B3E"/>
    <w:rsid w:val="00A0514C"/>
    <w:rsid w:val="00A06155"/>
    <w:rsid w:val="00A11082"/>
    <w:rsid w:val="00A128FB"/>
    <w:rsid w:val="00A16ABA"/>
    <w:rsid w:val="00A16B4E"/>
    <w:rsid w:val="00A16BEC"/>
    <w:rsid w:val="00A170FC"/>
    <w:rsid w:val="00A214E6"/>
    <w:rsid w:val="00A21EA8"/>
    <w:rsid w:val="00A22219"/>
    <w:rsid w:val="00A23BAD"/>
    <w:rsid w:val="00A2441C"/>
    <w:rsid w:val="00A25226"/>
    <w:rsid w:val="00A25F41"/>
    <w:rsid w:val="00A26536"/>
    <w:rsid w:val="00A2698A"/>
    <w:rsid w:val="00A3165D"/>
    <w:rsid w:val="00A3457A"/>
    <w:rsid w:val="00A352CE"/>
    <w:rsid w:val="00A35DF4"/>
    <w:rsid w:val="00A40E34"/>
    <w:rsid w:val="00A40FEA"/>
    <w:rsid w:val="00A4234A"/>
    <w:rsid w:val="00A43CC3"/>
    <w:rsid w:val="00A43D78"/>
    <w:rsid w:val="00A43EC7"/>
    <w:rsid w:val="00A466CB"/>
    <w:rsid w:val="00A50485"/>
    <w:rsid w:val="00A51E4A"/>
    <w:rsid w:val="00A52623"/>
    <w:rsid w:val="00A5426D"/>
    <w:rsid w:val="00A54606"/>
    <w:rsid w:val="00A5677A"/>
    <w:rsid w:val="00A62ED8"/>
    <w:rsid w:val="00A64052"/>
    <w:rsid w:val="00A65288"/>
    <w:rsid w:val="00A65AC1"/>
    <w:rsid w:val="00A65D6F"/>
    <w:rsid w:val="00A660F7"/>
    <w:rsid w:val="00A66102"/>
    <w:rsid w:val="00A661D1"/>
    <w:rsid w:val="00A6699F"/>
    <w:rsid w:val="00A67836"/>
    <w:rsid w:val="00A67A48"/>
    <w:rsid w:val="00A67D00"/>
    <w:rsid w:val="00A71D99"/>
    <w:rsid w:val="00A73568"/>
    <w:rsid w:val="00A74398"/>
    <w:rsid w:val="00A749D4"/>
    <w:rsid w:val="00A74A4C"/>
    <w:rsid w:val="00A758FF"/>
    <w:rsid w:val="00A75E2A"/>
    <w:rsid w:val="00A764F1"/>
    <w:rsid w:val="00A80389"/>
    <w:rsid w:val="00A81D1D"/>
    <w:rsid w:val="00A85282"/>
    <w:rsid w:val="00A85A82"/>
    <w:rsid w:val="00A85A88"/>
    <w:rsid w:val="00A86963"/>
    <w:rsid w:val="00A86C84"/>
    <w:rsid w:val="00A87025"/>
    <w:rsid w:val="00A8738E"/>
    <w:rsid w:val="00A90022"/>
    <w:rsid w:val="00A9667E"/>
    <w:rsid w:val="00AA0A74"/>
    <w:rsid w:val="00AA1C66"/>
    <w:rsid w:val="00AA30E8"/>
    <w:rsid w:val="00AA339C"/>
    <w:rsid w:val="00AA3A31"/>
    <w:rsid w:val="00AA7093"/>
    <w:rsid w:val="00AA73AB"/>
    <w:rsid w:val="00AB18BD"/>
    <w:rsid w:val="00AB1E01"/>
    <w:rsid w:val="00AB2543"/>
    <w:rsid w:val="00AB266D"/>
    <w:rsid w:val="00AB2937"/>
    <w:rsid w:val="00AB2C90"/>
    <w:rsid w:val="00AB3FA2"/>
    <w:rsid w:val="00AB6BF0"/>
    <w:rsid w:val="00AC11E1"/>
    <w:rsid w:val="00AC1AA6"/>
    <w:rsid w:val="00AC2484"/>
    <w:rsid w:val="00AC2F59"/>
    <w:rsid w:val="00AC3741"/>
    <w:rsid w:val="00AC47DE"/>
    <w:rsid w:val="00AC54C9"/>
    <w:rsid w:val="00AC5A29"/>
    <w:rsid w:val="00AC6A8C"/>
    <w:rsid w:val="00AC6C82"/>
    <w:rsid w:val="00AD1ACB"/>
    <w:rsid w:val="00AD202A"/>
    <w:rsid w:val="00AD2112"/>
    <w:rsid w:val="00AD2498"/>
    <w:rsid w:val="00AE2486"/>
    <w:rsid w:val="00AE287C"/>
    <w:rsid w:val="00AE2BB4"/>
    <w:rsid w:val="00AE3642"/>
    <w:rsid w:val="00AE43EB"/>
    <w:rsid w:val="00AE62CA"/>
    <w:rsid w:val="00AE6DC4"/>
    <w:rsid w:val="00AF1C39"/>
    <w:rsid w:val="00AF3D8F"/>
    <w:rsid w:val="00AF3E7A"/>
    <w:rsid w:val="00AF4480"/>
    <w:rsid w:val="00AF48EE"/>
    <w:rsid w:val="00AF5765"/>
    <w:rsid w:val="00AF67DE"/>
    <w:rsid w:val="00AF6E14"/>
    <w:rsid w:val="00AF72BF"/>
    <w:rsid w:val="00B00BD5"/>
    <w:rsid w:val="00B0406C"/>
    <w:rsid w:val="00B04D15"/>
    <w:rsid w:val="00B05744"/>
    <w:rsid w:val="00B06624"/>
    <w:rsid w:val="00B06805"/>
    <w:rsid w:val="00B0692C"/>
    <w:rsid w:val="00B1012F"/>
    <w:rsid w:val="00B10726"/>
    <w:rsid w:val="00B11752"/>
    <w:rsid w:val="00B12051"/>
    <w:rsid w:val="00B12D76"/>
    <w:rsid w:val="00B136AC"/>
    <w:rsid w:val="00B138F4"/>
    <w:rsid w:val="00B14733"/>
    <w:rsid w:val="00B152FE"/>
    <w:rsid w:val="00B17470"/>
    <w:rsid w:val="00B21DAA"/>
    <w:rsid w:val="00B22E88"/>
    <w:rsid w:val="00B23AD5"/>
    <w:rsid w:val="00B245B7"/>
    <w:rsid w:val="00B24C29"/>
    <w:rsid w:val="00B25822"/>
    <w:rsid w:val="00B263CB"/>
    <w:rsid w:val="00B27283"/>
    <w:rsid w:val="00B301B1"/>
    <w:rsid w:val="00B3188F"/>
    <w:rsid w:val="00B31FD0"/>
    <w:rsid w:val="00B326F6"/>
    <w:rsid w:val="00B33DC5"/>
    <w:rsid w:val="00B34982"/>
    <w:rsid w:val="00B349B4"/>
    <w:rsid w:val="00B35514"/>
    <w:rsid w:val="00B367DD"/>
    <w:rsid w:val="00B36BF8"/>
    <w:rsid w:val="00B42FD7"/>
    <w:rsid w:val="00B431A7"/>
    <w:rsid w:val="00B43B98"/>
    <w:rsid w:val="00B5154F"/>
    <w:rsid w:val="00B518B2"/>
    <w:rsid w:val="00B524DD"/>
    <w:rsid w:val="00B53266"/>
    <w:rsid w:val="00B569DA"/>
    <w:rsid w:val="00B610AC"/>
    <w:rsid w:val="00B621DD"/>
    <w:rsid w:val="00B63405"/>
    <w:rsid w:val="00B66A7A"/>
    <w:rsid w:val="00B6734F"/>
    <w:rsid w:val="00B70285"/>
    <w:rsid w:val="00B70FE3"/>
    <w:rsid w:val="00B717AB"/>
    <w:rsid w:val="00B738D2"/>
    <w:rsid w:val="00B748FC"/>
    <w:rsid w:val="00B74DE3"/>
    <w:rsid w:val="00B74FCA"/>
    <w:rsid w:val="00B77B56"/>
    <w:rsid w:val="00B77D41"/>
    <w:rsid w:val="00B810AD"/>
    <w:rsid w:val="00B81295"/>
    <w:rsid w:val="00B8175D"/>
    <w:rsid w:val="00B8200A"/>
    <w:rsid w:val="00B82C46"/>
    <w:rsid w:val="00B8451E"/>
    <w:rsid w:val="00B84B32"/>
    <w:rsid w:val="00B875E4"/>
    <w:rsid w:val="00B90122"/>
    <w:rsid w:val="00B93948"/>
    <w:rsid w:val="00B94874"/>
    <w:rsid w:val="00B95BED"/>
    <w:rsid w:val="00B96FDF"/>
    <w:rsid w:val="00B97DA1"/>
    <w:rsid w:val="00B97DDD"/>
    <w:rsid w:val="00BA06EF"/>
    <w:rsid w:val="00BA6062"/>
    <w:rsid w:val="00BA6748"/>
    <w:rsid w:val="00BA691E"/>
    <w:rsid w:val="00BA719E"/>
    <w:rsid w:val="00BB1F2D"/>
    <w:rsid w:val="00BB28CA"/>
    <w:rsid w:val="00BC00D9"/>
    <w:rsid w:val="00BC2629"/>
    <w:rsid w:val="00BC2B3F"/>
    <w:rsid w:val="00BC681F"/>
    <w:rsid w:val="00BC733E"/>
    <w:rsid w:val="00BD33A4"/>
    <w:rsid w:val="00BD47D5"/>
    <w:rsid w:val="00BD57A7"/>
    <w:rsid w:val="00BD6E84"/>
    <w:rsid w:val="00BD7221"/>
    <w:rsid w:val="00BD757A"/>
    <w:rsid w:val="00BD7B5C"/>
    <w:rsid w:val="00BE0257"/>
    <w:rsid w:val="00BE296F"/>
    <w:rsid w:val="00BE2DF9"/>
    <w:rsid w:val="00BE56CB"/>
    <w:rsid w:val="00BE6AFB"/>
    <w:rsid w:val="00BE7F8F"/>
    <w:rsid w:val="00BF0B21"/>
    <w:rsid w:val="00BF0BA6"/>
    <w:rsid w:val="00BF13D5"/>
    <w:rsid w:val="00BF21F0"/>
    <w:rsid w:val="00BF3D23"/>
    <w:rsid w:val="00BF533E"/>
    <w:rsid w:val="00BF6068"/>
    <w:rsid w:val="00BF628A"/>
    <w:rsid w:val="00BF6BCA"/>
    <w:rsid w:val="00C028F2"/>
    <w:rsid w:val="00C02A43"/>
    <w:rsid w:val="00C0460B"/>
    <w:rsid w:val="00C04FBD"/>
    <w:rsid w:val="00C050FB"/>
    <w:rsid w:val="00C05477"/>
    <w:rsid w:val="00C063CE"/>
    <w:rsid w:val="00C10258"/>
    <w:rsid w:val="00C110DF"/>
    <w:rsid w:val="00C11966"/>
    <w:rsid w:val="00C13F92"/>
    <w:rsid w:val="00C144BC"/>
    <w:rsid w:val="00C14FAB"/>
    <w:rsid w:val="00C156E6"/>
    <w:rsid w:val="00C1651D"/>
    <w:rsid w:val="00C1731A"/>
    <w:rsid w:val="00C2079F"/>
    <w:rsid w:val="00C2100D"/>
    <w:rsid w:val="00C2278C"/>
    <w:rsid w:val="00C25800"/>
    <w:rsid w:val="00C26013"/>
    <w:rsid w:val="00C262A6"/>
    <w:rsid w:val="00C26B47"/>
    <w:rsid w:val="00C27BF4"/>
    <w:rsid w:val="00C30C4A"/>
    <w:rsid w:val="00C32589"/>
    <w:rsid w:val="00C32A12"/>
    <w:rsid w:val="00C3376A"/>
    <w:rsid w:val="00C42EE4"/>
    <w:rsid w:val="00C46427"/>
    <w:rsid w:val="00C47387"/>
    <w:rsid w:val="00C52343"/>
    <w:rsid w:val="00C52A4A"/>
    <w:rsid w:val="00C5301F"/>
    <w:rsid w:val="00C53E7D"/>
    <w:rsid w:val="00C54A23"/>
    <w:rsid w:val="00C54ED6"/>
    <w:rsid w:val="00C54F02"/>
    <w:rsid w:val="00C566CF"/>
    <w:rsid w:val="00C57EAA"/>
    <w:rsid w:val="00C62B4B"/>
    <w:rsid w:val="00C63BF3"/>
    <w:rsid w:val="00C657A9"/>
    <w:rsid w:val="00C677B5"/>
    <w:rsid w:val="00C7201A"/>
    <w:rsid w:val="00C74755"/>
    <w:rsid w:val="00C80088"/>
    <w:rsid w:val="00C80FD8"/>
    <w:rsid w:val="00C8214F"/>
    <w:rsid w:val="00C8435A"/>
    <w:rsid w:val="00C846B1"/>
    <w:rsid w:val="00C84877"/>
    <w:rsid w:val="00C85394"/>
    <w:rsid w:val="00C864EE"/>
    <w:rsid w:val="00C92471"/>
    <w:rsid w:val="00C93C24"/>
    <w:rsid w:val="00C94D1D"/>
    <w:rsid w:val="00C963C4"/>
    <w:rsid w:val="00C96CA7"/>
    <w:rsid w:val="00C9770A"/>
    <w:rsid w:val="00CA1D75"/>
    <w:rsid w:val="00CA24DA"/>
    <w:rsid w:val="00CA2C04"/>
    <w:rsid w:val="00CA3706"/>
    <w:rsid w:val="00CA3BE7"/>
    <w:rsid w:val="00CA44C3"/>
    <w:rsid w:val="00CA48A4"/>
    <w:rsid w:val="00CA664B"/>
    <w:rsid w:val="00CA6788"/>
    <w:rsid w:val="00CA6910"/>
    <w:rsid w:val="00CA69FA"/>
    <w:rsid w:val="00CB0B33"/>
    <w:rsid w:val="00CC0832"/>
    <w:rsid w:val="00CC2190"/>
    <w:rsid w:val="00CC2B93"/>
    <w:rsid w:val="00CC2D02"/>
    <w:rsid w:val="00CC7E3E"/>
    <w:rsid w:val="00CD1573"/>
    <w:rsid w:val="00CD7E0E"/>
    <w:rsid w:val="00CE0580"/>
    <w:rsid w:val="00CE0893"/>
    <w:rsid w:val="00CE0C92"/>
    <w:rsid w:val="00CE1499"/>
    <w:rsid w:val="00CE1598"/>
    <w:rsid w:val="00CE2A6D"/>
    <w:rsid w:val="00CE2E1E"/>
    <w:rsid w:val="00CE6891"/>
    <w:rsid w:val="00CF09A3"/>
    <w:rsid w:val="00CF2FD5"/>
    <w:rsid w:val="00CF4202"/>
    <w:rsid w:val="00CF43AD"/>
    <w:rsid w:val="00CF501C"/>
    <w:rsid w:val="00CF73EB"/>
    <w:rsid w:val="00CF7615"/>
    <w:rsid w:val="00CF7ABD"/>
    <w:rsid w:val="00D00148"/>
    <w:rsid w:val="00D002E2"/>
    <w:rsid w:val="00D02C7C"/>
    <w:rsid w:val="00D0492C"/>
    <w:rsid w:val="00D115BB"/>
    <w:rsid w:val="00D11DF7"/>
    <w:rsid w:val="00D12938"/>
    <w:rsid w:val="00D14CF1"/>
    <w:rsid w:val="00D17199"/>
    <w:rsid w:val="00D21994"/>
    <w:rsid w:val="00D2558B"/>
    <w:rsid w:val="00D31B9B"/>
    <w:rsid w:val="00D320E4"/>
    <w:rsid w:val="00D3447B"/>
    <w:rsid w:val="00D346F9"/>
    <w:rsid w:val="00D35776"/>
    <w:rsid w:val="00D35FA2"/>
    <w:rsid w:val="00D36945"/>
    <w:rsid w:val="00D36CC9"/>
    <w:rsid w:val="00D40214"/>
    <w:rsid w:val="00D40FDF"/>
    <w:rsid w:val="00D43E05"/>
    <w:rsid w:val="00D44C23"/>
    <w:rsid w:val="00D47B8B"/>
    <w:rsid w:val="00D512F5"/>
    <w:rsid w:val="00D515CA"/>
    <w:rsid w:val="00D530A1"/>
    <w:rsid w:val="00D533CE"/>
    <w:rsid w:val="00D54D6F"/>
    <w:rsid w:val="00D54E2B"/>
    <w:rsid w:val="00D55CE4"/>
    <w:rsid w:val="00D56DCF"/>
    <w:rsid w:val="00D57687"/>
    <w:rsid w:val="00D577FE"/>
    <w:rsid w:val="00D579CA"/>
    <w:rsid w:val="00D57A9E"/>
    <w:rsid w:val="00D57F56"/>
    <w:rsid w:val="00D600D6"/>
    <w:rsid w:val="00D604D3"/>
    <w:rsid w:val="00D608D9"/>
    <w:rsid w:val="00D646AD"/>
    <w:rsid w:val="00D64EBF"/>
    <w:rsid w:val="00D6672E"/>
    <w:rsid w:val="00D707AC"/>
    <w:rsid w:val="00D72698"/>
    <w:rsid w:val="00D72D1F"/>
    <w:rsid w:val="00D72EFB"/>
    <w:rsid w:val="00D74EDA"/>
    <w:rsid w:val="00D752BA"/>
    <w:rsid w:val="00D764BA"/>
    <w:rsid w:val="00D81B3A"/>
    <w:rsid w:val="00D8223D"/>
    <w:rsid w:val="00D82853"/>
    <w:rsid w:val="00D8397B"/>
    <w:rsid w:val="00D841D2"/>
    <w:rsid w:val="00D8581C"/>
    <w:rsid w:val="00D85A9B"/>
    <w:rsid w:val="00D85CE0"/>
    <w:rsid w:val="00D85D6F"/>
    <w:rsid w:val="00D86CFE"/>
    <w:rsid w:val="00D9061A"/>
    <w:rsid w:val="00D91D9E"/>
    <w:rsid w:val="00D91F41"/>
    <w:rsid w:val="00D950F0"/>
    <w:rsid w:val="00D95E1C"/>
    <w:rsid w:val="00D967E0"/>
    <w:rsid w:val="00D97046"/>
    <w:rsid w:val="00DA0688"/>
    <w:rsid w:val="00DA11D2"/>
    <w:rsid w:val="00DA1983"/>
    <w:rsid w:val="00DA27EA"/>
    <w:rsid w:val="00DA4C50"/>
    <w:rsid w:val="00DA54BE"/>
    <w:rsid w:val="00DB0ECE"/>
    <w:rsid w:val="00DB10B2"/>
    <w:rsid w:val="00DB1162"/>
    <w:rsid w:val="00DB29FD"/>
    <w:rsid w:val="00DB37E4"/>
    <w:rsid w:val="00DB3D93"/>
    <w:rsid w:val="00DB3FCE"/>
    <w:rsid w:val="00DB488E"/>
    <w:rsid w:val="00DB489E"/>
    <w:rsid w:val="00DB4BBC"/>
    <w:rsid w:val="00DB5511"/>
    <w:rsid w:val="00DB64F0"/>
    <w:rsid w:val="00DB6542"/>
    <w:rsid w:val="00DC047B"/>
    <w:rsid w:val="00DC060A"/>
    <w:rsid w:val="00DC2475"/>
    <w:rsid w:val="00DC68C3"/>
    <w:rsid w:val="00DC7209"/>
    <w:rsid w:val="00DC786A"/>
    <w:rsid w:val="00DD019A"/>
    <w:rsid w:val="00DD13EF"/>
    <w:rsid w:val="00DD1CD6"/>
    <w:rsid w:val="00DD2E99"/>
    <w:rsid w:val="00DD313B"/>
    <w:rsid w:val="00DD39E7"/>
    <w:rsid w:val="00DD54C3"/>
    <w:rsid w:val="00DD60B3"/>
    <w:rsid w:val="00DD6108"/>
    <w:rsid w:val="00DD6AC2"/>
    <w:rsid w:val="00DE04D7"/>
    <w:rsid w:val="00DE291F"/>
    <w:rsid w:val="00DE3FCA"/>
    <w:rsid w:val="00DE6C19"/>
    <w:rsid w:val="00DF011B"/>
    <w:rsid w:val="00DF011D"/>
    <w:rsid w:val="00DF0FF4"/>
    <w:rsid w:val="00DF214F"/>
    <w:rsid w:val="00DF3E27"/>
    <w:rsid w:val="00DF4B3B"/>
    <w:rsid w:val="00DF6502"/>
    <w:rsid w:val="00DF6768"/>
    <w:rsid w:val="00DF6CA3"/>
    <w:rsid w:val="00E00961"/>
    <w:rsid w:val="00E00BF2"/>
    <w:rsid w:val="00E03552"/>
    <w:rsid w:val="00E0484B"/>
    <w:rsid w:val="00E05ABD"/>
    <w:rsid w:val="00E0708E"/>
    <w:rsid w:val="00E07643"/>
    <w:rsid w:val="00E07D04"/>
    <w:rsid w:val="00E11A6E"/>
    <w:rsid w:val="00E11B10"/>
    <w:rsid w:val="00E11B8F"/>
    <w:rsid w:val="00E129F3"/>
    <w:rsid w:val="00E13189"/>
    <w:rsid w:val="00E1361A"/>
    <w:rsid w:val="00E144EE"/>
    <w:rsid w:val="00E14531"/>
    <w:rsid w:val="00E14C5A"/>
    <w:rsid w:val="00E151C8"/>
    <w:rsid w:val="00E152B9"/>
    <w:rsid w:val="00E15482"/>
    <w:rsid w:val="00E15FCA"/>
    <w:rsid w:val="00E205A6"/>
    <w:rsid w:val="00E20C70"/>
    <w:rsid w:val="00E212A0"/>
    <w:rsid w:val="00E21FB0"/>
    <w:rsid w:val="00E22AF0"/>
    <w:rsid w:val="00E231F9"/>
    <w:rsid w:val="00E27A2F"/>
    <w:rsid w:val="00E31500"/>
    <w:rsid w:val="00E334AF"/>
    <w:rsid w:val="00E335EC"/>
    <w:rsid w:val="00E373EB"/>
    <w:rsid w:val="00E379CF"/>
    <w:rsid w:val="00E37DB0"/>
    <w:rsid w:val="00E43067"/>
    <w:rsid w:val="00E4582A"/>
    <w:rsid w:val="00E4601F"/>
    <w:rsid w:val="00E4606B"/>
    <w:rsid w:val="00E46448"/>
    <w:rsid w:val="00E5151D"/>
    <w:rsid w:val="00E53761"/>
    <w:rsid w:val="00E54535"/>
    <w:rsid w:val="00E54CAE"/>
    <w:rsid w:val="00E54F13"/>
    <w:rsid w:val="00E571DB"/>
    <w:rsid w:val="00E60A2C"/>
    <w:rsid w:val="00E60E8A"/>
    <w:rsid w:val="00E61F25"/>
    <w:rsid w:val="00E62D54"/>
    <w:rsid w:val="00E63326"/>
    <w:rsid w:val="00E65ED9"/>
    <w:rsid w:val="00E7045C"/>
    <w:rsid w:val="00E764C7"/>
    <w:rsid w:val="00E76844"/>
    <w:rsid w:val="00E7738C"/>
    <w:rsid w:val="00E8137F"/>
    <w:rsid w:val="00E81AA9"/>
    <w:rsid w:val="00E81B4E"/>
    <w:rsid w:val="00E828A4"/>
    <w:rsid w:val="00E82923"/>
    <w:rsid w:val="00E83C9A"/>
    <w:rsid w:val="00E847F3"/>
    <w:rsid w:val="00E869F1"/>
    <w:rsid w:val="00E910C1"/>
    <w:rsid w:val="00E93BB0"/>
    <w:rsid w:val="00E947AC"/>
    <w:rsid w:val="00E95D2A"/>
    <w:rsid w:val="00E96545"/>
    <w:rsid w:val="00E96F05"/>
    <w:rsid w:val="00EA0CB8"/>
    <w:rsid w:val="00EA2AA0"/>
    <w:rsid w:val="00EA3114"/>
    <w:rsid w:val="00EA4CB6"/>
    <w:rsid w:val="00EA50F2"/>
    <w:rsid w:val="00EA553F"/>
    <w:rsid w:val="00EA72A5"/>
    <w:rsid w:val="00EA7DD6"/>
    <w:rsid w:val="00EA7E79"/>
    <w:rsid w:val="00EA7EC7"/>
    <w:rsid w:val="00EA7F63"/>
    <w:rsid w:val="00EB055F"/>
    <w:rsid w:val="00EB0F48"/>
    <w:rsid w:val="00EB2B75"/>
    <w:rsid w:val="00EB3606"/>
    <w:rsid w:val="00EC2954"/>
    <w:rsid w:val="00EC2C1C"/>
    <w:rsid w:val="00EC3C85"/>
    <w:rsid w:val="00EC4D7F"/>
    <w:rsid w:val="00EC6EE9"/>
    <w:rsid w:val="00EC7136"/>
    <w:rsid w:val="00ED16D0"/>
    <w:rsid w:val="00ED3D3D"/>
    <w:rsid w:val="00ED42A9"/>
    <w:rsid w:val="00ED6060"/>
    <w:rsid w:val="00EE01AF"/>
    <w:rsid w:val="00EE0529"/>
    <w:rsid w:val="00EE0AC0"/>
    <w:rsid w:val="00EE194F"/>
    <w:rsid w:val="00EE2768"/>
    <w:rsid w:val="00EE3BD7"/>
    <w:rsid w:val="00EE4FA0"/>
    <w:rsid w:val="00EE58C8"/>
    <w:rsid w:val="00EE5CA7"/>
    <w:rsid w:val="00EF0FC6"/>
    <w:rsid w:val="00EF1C71"/>
    <w:rsid w:val="00EF3E88"/>
    <w:rsid w:val="00EF4826"/>
    <w:rsid w:val="00EF52F1"/>
    <w:rsid w:val="00EF56BC"/>
    <w:rsid w:val="00EF75A9"/>
    <w:rsid w:val="00EF7636"/>
    <w:rsid w:val="00EF7863"/>
    <w:rsid w:val="00EF7C0F"/>
    <w:rsid w:val="00F00009"/>
    <w:rsid w:val="00F01E74"/>
    <w:rsid w:val="00F022B2"/>
    <w:rsid w:val="00F0354E"/>
    <w:rsid w:val="00F039B5"/>
    <w:rsid w:val="00F060FE"/>
    <w:rsid w:val="00F066AF"/>
    <w:rsid w:val="00F079BC"/>
    <w:rsid w:val="00F11BF8"/>
    <w:rsid w:val="00F12102"/>
    <w:rsid w:val="00F12F17"/>
    <w:rsid w:val="00F13643"/>
    <w:rsid w:val="00F15468"/>
    <w:rsid w:val="00F15A97"/>
    <w:rsid w:val="00F15E9B"/>
    <w:rsid w:val="00F17B2A"/>
    <w:rsid w:val="00F17BF6"/>
    <w:rsid w:val="00F17C8C"/>
    <w:rsid w:val="00F221F6"/>
    <w:rsid w:val="00F22E93"/>
    <w:rsid w:val="00F23367"/>
    <w:rsid w:val="00F303A3"/>
    <w:rsid w:val="00F313D0"/>
    <w:rsid w:val="00F31E6A"/>
    <w:rsid w:val="00F32071"/>
    <w:rsid w:val="00F32349"/>
    <w:rsid w:val="00F3299F"/>
    <w:rsid w:val="00F333FE"/>
    <w:rsid w:val="00F33D53"/>
    <w:rsid w:val="00F34320"/>
    <w:rsid w:val="00F343A8"/>
    <w:rsid w:val="00F345CA"/>
    <w:rsid w:val="00F34781"/>
    <w:rsid w:val="00F351C6"/>
    <w:rsid w:val="00F3532D"/>
    <w:rsid w:val="00F35878"/>
    <w:rsid w:val="00F359C1"/>
    <w:rsid w:val="00F40027"/>
    <w:rsid w:val="00F40642"/>
    <w:rsid w:val="00F40AC7"/>
    <w:rsid w:val="00F40F35"/>
    <w:rsid w:val="00F4114E"/>
    <w:rsid w:val="00F44B5D"/>
    <w:rsid w:val="00F46C5B"/>
    <w:rsid w:val="00F4794F"/>
    <w:rsid w:val="00F47998"/>
    <w:rsid w:val="00F47C66"/>
    <w:rsid w:val="00F501DE"/>
    <w:rsid w:val="00F508E4"/>
    <w:rsid w:val="00F50B96"/>
    <w:rsid w:val="00F55EC4"/>
    <w:rsid w:val="00F56F09"/>
    <w:rsid w:val="00F61308"/>
    <w:rsid w:val="00F669F0"/>
    <w:rsid w:val="00F67BE3"/>
    <w:rsid w:val="00F72C08"/>
    <w:rsid w:val="00F75F84"/>
    <w:rsid w:val="00F769C6"/>
    <w:rsid w:val="00F809AE"/>
    <w:rsid w:val="00F80BA0"/>
    <w:rsid w:val="00F8273D"/>
    <w:rsid w:val="00F8359E"/>
    <w:rsid w:val="00F840D0"/>
    <w:rsid w:val="00F84A43"/>
    <w:rsid w:val="00F85673"/>
    <w:rsid w:val="00F902FB"/>
    <w:rsid w:val="00F920CE"/>
    <w:rsid w:val="00F92864"/>
    <w:rsid w:val="00F928DF"/>
    <w:rsid w:val="00F932C7"/>
    <w:rsid w:val="00F94BCF"/>
    <w:rsid w:val="00F95ABD"/>
    <w:rsid w:val="00F95D35"/>
    <w:rsid w:val="00F95D5D"/>
    <w:rsid w:val="00F95D8D"/>
    <w:rsid w:val="00F97413"/>
    <w:rsid w:val="00F97BB4"/>
    <w:rsid w:val="00FA20B2"/>
    <w:rsid w:val="00FA3413"/>
    <w:rsid w:val="00FA3E75"/>
    <w:rsid w:val="00FA433E"/>
    <w:rsid w:val="00FA4CED"/>
    <w:rsid w:val="00FA5683"/>
    <w:rsid w:val="00FA7CBB"/>
    <w:rsid w:val="00FB03CE"/>
    <w:rsid w:val="00FB18DA"/>
    <w:rsid w:val="00FB1D31"/>
    <w:rsid w:val="00FB2E1E"/>
    <w:rsid w:val="00FB3E2E"/>
    <w:rsid w:val="00FB4572"/>
    <w:rsid w:val="00FB5B63"/>
    <w:rsid w:val="00FB6AB9"/>
    <w:rsid w:val="00FC1318"/>
    <w:rsid w:val="00FC1C84"/>
    <w:rsid w:val="00FC3D90"/>
    <w:rsid w:val="00FC467B"/>
    <w:rsid w:val="00FC58E1"/>
    <w:rsid w:val="00FC7454"/>
    <w:rsid w:val="00FD1642"/>
    <w:rsid w:val="00FD2A7D"/>
    <w:rsid w:val="00FD2FCB"/>
    <w:rsid w:val="00FD51BF"/>
    <w:rsid w:val="00FD53BD"/>
    <w:rsid w:val="00FD5806"/>
    <w:rsid w:val="00FD6DE3"/>
    <w:rsid w:val="00FD6F8E"/>
    <w:rsid w:val="00FD760C"/>
    <w:rsid w:val="00FD79B5"/>
    <w:rsid w:val="00FD7AAA"/>
    <w:rsid w:val="00FD7B3F"/>
    <w:rsid w:val="00FD7DBD"/>
    <w:rsid w:val="00FE4446"/>
    <w:rsid w:val="00FE56D1"/>
    <w:rsid w:val="00FE669E"/>
    <w:rsid w:val="00FF09CB"/>
    <w:rsid w:val="00FF2910"/>
    <w:rsid w:val="00FF4566"/>
    <w:rsid w:val="00FF4F58"/>
    <w:rsid w:val="00FF4FCE"/>
    <w:rsid w:val="00FF5725"/>
    <w:rsid w:val="00FF6288"/>
    <w:rsid w:val="00FF7675"/>
    <w:rsid w:val="00FF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E5CCC9"/>
  <w15:chartTrackingRefBased/>
  <w15:docId w15:val="{51292368-482F-4304-AC7B-76909EA49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B4498"/>
    <w:rPr>
      <w:sz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2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rFonts w:ascii="Garamond" w:hAnsi="Garamond"/>
      <w:u w:val="single"/>
    </w:rPr>
  </w:style>
  <w:style w:type="paragraph" w:styleId="Titolo4">
    <w:name w:val="heading 4"/>
    <w:basedOn w:val="Normale"/>
    <w:next w:val="Normale"/>
    <w:qFormat/>
    <w:pPr>
      <w:keepNext/>
      <w:spacing w:line="360" w:lineRule="auto"/>
      <w:jc w:val="center"/>
      <w:outlineLvl w:val="3"/>
    </w:pPr>
    <w:rPr>
      <w:rFonts w:ascii="Garamond" w:hAnsi="Garamond"/>
      <w:i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2E1DC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pPr>
      <w:jc w:val="both"/>
    </w:pPr>
    <w:rPr>
      <w:rFonts w:ascii="Garamond" w:hAnsi="Garamond"/>
    </w:rPr>
  </w:style>
  <w:style w:type="character" w:styleId="Collegamentoipertestuale">
    <w:name w:val="Hyperlink"/>
    <w:rsid w:val="00622518"/>
    <w:rPr>
      <w:color w:val="0000FF"/>
      <w:u w:val="single"/>
    </w:rPr>
  </w:style>
  <w:style w:type="table" w:styleId="Grigliatabella">
    <w:name w:val="Table Grid"/>
    <w:basedOn w:val="Tabellanormale"/>
    <w:rsid w:val="00974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14761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47610"/>
  </w:style>
  <w:style w:type="paragraph" w:styleId="Testofumetto">
    <w:name w:val="Balloon Text"/>
    <w:basedOn w:val="Normale"/>
    <w:semiHidden/>
    <w:rsid w:val="006C27A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6C27A1"/>
    <w:pPr>
      <w:tabs>
        <w:tab w:val="center" w:pos="4819"/>
        <w:tab w:val="right" w:pos="9638"/>
      </w:tabs>
    </w:pPr>
  </w:style>
  <w:style w:type="paragraph" w:styleId="Testonormale">
    <w:name w:val="Plain Text"/>
    <w:basedOn w:val="Normale"/>
    <w:rsid w:val="00FB2E1E"/>
    <w:rPr>
      <w:rFonts w:ascii="Courier New" w:hAnsi="Courier New"/>
      <w:sz w:val="20"/>
    </w:rPr>
  </w:style>
  <w:style w:type="paragraph" w:styleId="NormaleWeb">
    <w:name w:val="Normal (Web)"/>
    <w:basedOn w:val="Normale"/>
    <w:rsid w:val="00484A3C"/>
    <w:pPr>
      <w:spacing w:before="100" w:beforeAutospacing="1" w:after="100" w:afterAutospacing="1"/>
    </w:pPr>
    <w:rPr>
      <w:szCs w:val="24"/>
    </w:rPr>
  </w:style>
  <w:style w:type="character" w:styleId="Enfasigrassetto">
    <w:name w:val="Strong"/>
    <w:uiPriority w:val="22"/>
    <w:qFormat/>
    <w:rsid w:val="00484A3C"/>
    <w:rPr>
      <w:b/>
      <w:bCs/>
    </w:rPr>
  </w:style>
  <w:style w:type="paragraph" w:styleId="Paragrafoelenco">
    <w:name w:val="List Paragraph"/>
    <w:basedOn w:val="Normale"/>
    <w:qFormat/>
    <w:rsid w:val="001F4793"/>
    <w:pPr>
      <w:ind w:left="708"/>
    </w:pPr>
    <w:rPr>
      <w:szCs w:val="24"/>
    </w:rPr>
  </w:style>
  <w:style w:type="character" w:customStyle="1" w:styleId="CorpotestoCarattere">
    <w:name w:val="Corpo testo Carattere"/>
    <w:link w:val="Corpotesto"/>
    <w:rsid w:val="00543028"/>
    <w:rPr>
      <w:rFonts w:ascii="Garamond" w:hAnsi="Garamond"/>
      <w:sz w:val="24"/>
    </w:rPr>
  </w:style>
  <w:style w:type="character" w:customStyle="1" w:styleId="IntestazioneCarattere">
    <w:name w:val="Intestazione Carattere"/>
    <w:link w:val="Intestazione"/>
    <w:rsid w:val="00B77B56"/>
    <w:rPr>
      <w:sz w:val="24"/>
    </w:rPr>
  </w:style>
  <w:style w:type="character" w:customStyle="1" w:styleId="PidipaginaCarattere">
    <w:name w:val="Piè di pagina Carattere"/>
    <w:link w:val="Pidipagina"/>
    <w:uiPriority w:val="99"/>
    <w:rsid w:val="006D05B5"/>
    <w:rPr>
      <w:sz w:val="24"/>
    </w:rPr>
  </w:style>
  <w:style w:type="paragraph" w:customStyle="1" w:styleId="Default">
    <w:name w:val="Default"/>
    <w:rsid w:val="003A075F"/>
    <w:pPr>
      <w:autoSpaceDE w:val="0"/>
      <w:autoSpaceDN w:val="0"/>
      <w:adjustRightInd w:val="0"/>
    </w:pPr>
    <w:rPr>
      <w:rFonts w:ascii="Fira Sans" w:hAnsi="Fira Sans" w:cs="Fira Sans"/>
      <w:color w:val="000000"/>
      <w:sz w:val="24"/>
      <w:szCs w:val="24"/>
    </w:rPr>
  </w:style>
  <w:style w:type="character" w:styleId="Menzionenonrisolta">
    <w:name w:val="Unresolved Mention"/>
    <w:uiPriority w:val="99"/>
    <w:semiHidden/>
    <w:unhideWhenUsed/>
    <w:rsid w:val="003A075F"/>
    <w:rPr>
      <w:color w:val="605E5C"/>
      <w:shd w:val="clear" w:color="auto" w:fill="E1DFDD"/>
    </w:rPr>
  </w:style>
  <w:style w:type="character" w:customStyle="1" w:styleId="Titolo5Carattere">
    <w:name w:val="Titolo 5 Carattere"/>
    <w:basedOn w:val="Carpredefinitoparagrafo"/>
    <w:link w:val="Titolo5"/>
    <w:semiHidden/>
    <w:rsid w:val="002E1DCF"/>
    <w:rPr>
      <w:rFonts w:asciiTheme="majorHAnsi" w:eastAsiaTheme="majorEastAsia" w:hAnsiTheme="majorHAnsi" w:cstheme="majorBidi"/>
      <w:color w:val="2F5496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3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9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5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udia%20Salvatori\Downloads\Comunicazione%20iban%20Erasmus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E68DB-C516-4D7F-85B2-220EF3ED4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Comunicazione iban Erasmus.dot</Template>
  <TotalTime>32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Trasmessa ……………………</vt:lpstr>
    </vt:vector>
  </TitlesOfParts>
  <Company>ISIA</Company>
  <LinksUpToDate>false</LinksUpToDate>
  <CharactersWithSpaces>2633</CharactersWithSpaces>
  <SharedDoc>false</SharedDoc>
  <HLinks>
    <vt:vector size="12" baseType="variant">
      <vt:variant>
        <vt:i4>5636106</vt:i4>
      </vt:variant>
      <vt:variant>
        <vt:i4>3</vt:i4>
      </vt:variant>
      <vt:variant>
        <vt:i4>0</vt:i4>
      </vt:variant>
      <vt:variant>
        <vt:i4>5</vt:i4>
      </vt:variant>
      <vt:variant>
        <vt:lpwstr>http://www.isiadesign.pe.it/</vt:lpwstr>
      </vt:variant>
      <vt:variant>
        <vt:lpwstr/>
      </vt:variant>
      <vt:variant>
        <vt:i4>3145738</vt:i4>
      </vt:variant>
      <vt:variant>
        <vt:i4>0</vt:i4>
      </vt:variant>
      <vt:variant>
        <vt:i4>0</vt:i4>
      </vt:variant>
      <vt:variant>
        <vt:i4>5</vt:i4>
      </vt:variant>
      <vt:variant>
        <vt:lpwstr>mailto:pec@pec.isiadesign.pe.it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Trasmessa ……………………</dc:title>
  <dc:subject/>
  <dc:creator>Claudia Salvatori</dc:creator>
  <cp:keywords/>
  <cp:lastModifiedBy>Utente</cp:lastModifiedBy>
  <cp:revision>4</cp:revision>
  <cp:lastPrinted>2022-04-13T09:48:00Z</cp:lastPrinted>
  <dcterms:created xsi:type="dcterms:W3CDTF">2026-04-09T08:23:00Z</dcterms:created>
  <dcterms:modified xsi:type="dcterms:W3CDTF">2026-04-20T12:53:00Z</dcterms:modified>
</cp:coreProperties>
</file>